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49" w:type="dxa"/>
        <w:jc w:val="center"/>
        <w:tblLook w:val="04A0" w:firstRow="1" w:lastRow="0" w:firstColumn="1" w:lastColumn="0" w:noHBand="0" w:noVBand="1"/>
      </w:tblPr>
      <w:tblGrid>
        <w:gridCol w:w="1758"/>
        <w:gridCol w:w="2495"/>
        <w:gridCol w:w="1134"/>
        <w:gridCol w:w="2410"/>
        <w:gridCol w:w="2052"/>
      </w:tblGrid>
      <w:tr w:rsidR="000427EE" w14:paraId="35FCEA5E" w14:textId="77777777" w:rsidTr="002F6135">
        <w:trPr>
          <w:jc w:val="center"/>
        </w:trPr>
        <w:tc>
          <w:tcPr>
            <w:tcW w:w="4253" w:type="dxa"/>
            <w:gridSpan w:val="2"/>
          </w:tcPr>
          <w:p w14:paraId="6A171A45" w14:textId="77777777" w:rsidR="000427EE" w:rsidRDefault="000427EE" w:rsidP="002F6135">
            <w:pPr>
              <w:pStyle w:val="Intestazione"/>
              <w:spacing w:line="276" w:lineRule="auto"/>
              <w:jc w:val="center"/>
              <w:rPr>
                <w:b/>
              </w:rPr>
            </w:pPr>
          </w:p>
        </w:tc>
        <w:tc>
          <w:tcPr>
            <w:tcW w:w="1134" w:type="dxa"/>
            <w:hideMark/>
          </w:tcPr>
          <w:p w14:paraId="1357B112" w14:textId="77777777" w:rsidR="000427EE" w:rsidRDefault="00365C09" w:rsidP="002F6135">
            <w:pPr>
              <w:pStyle w:val="Intestazione"/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60998C8E" wp14:editId="7DB21566">
                  <wp:extent cx="457200" cy="504825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8" w:type="dxa"/>
            <w:gridSpan w:val="2"/>
          </w:tcPr>
          <w:p w14:paraId="2630B783" w14:textId="77777777" w:rsidR="000427EE" w:rsidRDefault="000427EE" w:rsidP="002F6135">
            <w:pPr>
              <w:pStyle w:val="Intestazione"/>
              <w:spacing w:line="276" w:lineRule="auto"/>
              <w:jc w:val="center"/>
              <w:rPr>
                <w:b/>
              </w:rPr>
            </w:pPr>
          </w:p>
        </w:tc>
      </w:tr>
      <w:tr w:rsidR="000427EE" w14:paraId="232AA6D9" w14:textId="77777777" w:rsidTr="002F6135">
        <w:trPr>
          <w:jc w:val="center"/>
        </w:trPr>
        <w:tc>
          <w:tcPr>
            <w:tcW w:w="9845" w:type="dxa"/>
            <w:gridSpan w:val="5"/>
            <w:hideMark/>
          </w:tcPr>
          <w:p w14:paraId="42B7E074" w14:textId="77777777" w:rsidR="000427EE" w:rsidRPr="002D795C" w:rsidRDefault="000427EE" w:rsidP="002F6135">
            <w:pPr>
              <w:pStyle w:val="Intestazione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795C">
              <w:rPr>
                <w:b/>
                <w:sz w:val="22"/>
                <w:szCs w:val="22"/>
              </w:rPr>
              <w:t>ISTITUTO STATALE DI ISTRUZIONE SUPERIORE</w:t>
            </w:r>
          </w:p>
        </w:tc>
      </w:tr>
      <w:tr w:rsidR="000427EE" w14:paraId="40D9A01F" w14:textId="77777777" w:rsidTr="002F6135">
        <w:trPr>
          <w:jc w:val="center"/>
        </w:trPr>
        <w:tc>
          <w:tcPr>
            <w:tcW w:w="1758" w:type="dxa"/>
            <w:vMerge w:val="restart"/>
            <w:hideMark/>
          </w:tcPr>
          <w:p w14:paraId="364F8B1B" w14:textId="77777777" w:rsidR="000427EE" w:rsidRDefault="00365C09" w:rsidP="002F6135">
            <w:pPr>
              <w:pStyle w:val="Intestazione"/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drawing>
                <wp:inline distT="0" distB="0" distL="0" distR="0" wp14:anchorId="33EBE6E3" wp14:editId="7C055D9D">
                  <wp:extent cx="657225" cy="733425"/>
                  <wp:effectExtent l="19050" t="0" r="9525" b="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9" w:type="dxa"/>
            <w:gridSpan w:val="3"/>
            <w:hideMark/>
          </w:tcPr>
          <w:p w14:paraId="24984E19" w14:textId="77777777" w:rsidR="000427EE" w:rsidRPr="002D795C" w:rsidRDefault="000427EE" w:rsidP="002F6135">
            <w:pPr>
              <w:pStyle w:val="Intestazione"/>
              <w:spacing w:line="276" w:lineRule="auto"/>
              <w:jc w:val="center"/>
              <w:rPr>
                <w:i/>
                <w:sz w:val="22"/>
                <w:szCs w:val="22"/>
              </w:rPr>
            </w:pPr>
            <w:r w:rsidRPr="002D795C">
              <w:rPr>
                <w:b/>
                <w:i/>
                <w:sz w:val="22"/>
                <w:szCs w:val="22"/>
              </w:rPr>
              <w:t xml:space="preserve">“Majorana – </w:t>
            </w:r>
            <w:proofErr w:type="spellStart"/>
            <w:r w:rsidRPr="002D795C">
              <w:rPr>
                <w:b/>
                <w:i/>
                <w:sz w:val="22"/>
                <w:szCs w:val="22"/>
              </w:rPr>
              <w:t>Fascitelli</w:t>
            </w:r>
            <w:proofErr w:type="spellEnd"/>
            <w:r w:rsidRPr="002D795C">
              <w:rPr>
                <w:b/>
                <w:i/>
                <w:sz w:val="22"/>
                <w:szCs w:val="22"/>
              </w:rPr>
              <w:t>”</w:t>
            </w:r>
          </w:p>
        </w:tc>
        <w:tc>
          <w:tcPr>
            <w:tcW w:w="2052" w:type="dxa"/>
            <w:vMerge w:val="restart"/>
            <w:hideMark/>
          </w:tcPr>
          <w:p w14:paraId="01F8CCE8" w14:textId="77777777" w:rsidR="000427EE" w:rsidRDefault="00365C09" w:rsidP="002F6135">
            <w:pPr>
              <w:pStyle w:val="Intestazione"/>
              <w:spacing w:line="276" w:lineRule="auto"/>
              <w:jc w:val="center"/>
              <w:rPr>
                <w:b/>
              </w:rPr>
            </w:pPr>
            <w:r>
              <w:rPr>
                <w:b/>
                <w:noProof/>
                <w:color w:val="548DD4"/>
                <w:sz w:val="32"/>
                <w:szCs w:val="32"/>
              </w:rPr>
              <w:drawing>
                <wp:inline distT="0" distB="0" distL="0" distR="0" wp14:anchorId="74E5575A" wp14:editId="1D5519B3">
                  <wp:extent cx="619125" cy="733425"/>
                  <wp:effectExtent l="19050" t="0" r="9525" b="0"/>
                  <wp:docPr id="3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27EE" w14:paraId="29C7AA59" w14:textId="77777777" w:rsidTr="002F6135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77E095CF" w14:textId="77777777" w:rsidR="000427EE" w:rsidRDefault="000427EE" w:rsidP="002F6135">
            <w:pPr>
              <w:rPr>
                <w:b/>
                <w:lang w:eastAsia="zh-CN"/>
              </w:rPr>
            </w:pPr>
          </w:p>
        </w:tc>
        <w:tc>
          <w:tcPr>
            <w:tcW w:w="6039" w:type="dxa"/>
            <w:gridSpan w:val="3"/>
            <w:hideMark/>
          </w:tcPr>
          <w:p w14:paraId="7DE02127" w14:textId="77777777" w:rsidR="000427EE" w:rsidRPr="006F4BCC" w:rsidRDefault="000427EE" w:rsidP="002F6135">
            <w:pPr>
              <w:pStyle w:val="Intestazione"/>
              <w:jc w:val="center"/>
            </w:pPr>
            <w:r w:rsidRPr="006F4BCC">
              <w:t xml:space="preserve">Corso Risorgimento, 353 – 86170 Isernia </w:t>
            </w:r>
          </w:p>
        </w:tc>
        <w:tc>
          <w:tcPr>
            <w:tcW w:w="0" w:type="auto"/>
            <w:vMerge/>
            <w:vAlign w:val="center"/>
            <w:hideMark/>
          </w:tcPr>
          <w:p w14:paraId="1A64D838" w14:textId="77777777" w:rsidR="000427EE" w:rsidRDefault="000427EE" w:rsidP="002F6135">
            <w:pPr>
              <w:rPr>
                <w:b/>
                <w:lang w:eastAsia="zh-CN"/>
              </w:rPr>
            </w:pPr>
          </w:p>
        </w:tc>
      </w:tr>
      <w:tr w:rsidR="000427EE" w14:paraId="44CAE7A3" w14:textId="77777777" w:rsidTr="002F6135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6BDECF2D" w14:textId="77777777" w:rsidR="000427EE" w:rsidRDefault="000427EE" w:rsidP="002F6135">
            <w:pPr>
              <w:rPr>
                <w:b/>
                <w:lang w:eastAsia="zh-CN"/>
              </w:rPr>
            </w:pPr>
          </w:p>
        </w:tc>
        <w:tc>
          <w:tcPr>
            <w:tcW w:w="6039" w:type="dxa"/>
            <w:gridSpan w:val="3"/>
            <w:hideMark/>
          </w:tcPr>
          <w:p w14:paraId="5DBEF00D" w14:textId="77777777" w:rsidR="000427EE" w:rsidRPr="006F4BCC" w:rsidRDefault="000427EE" w:rsidP="002F6135">
            <w:pPr>
              <w:pStyle w:val="Intestazione"/>
              <w:jc w:val="center"/>
            </w:pPr>
            <w:r w:rsidRPr="006F4BCC">
              <w:t xml:space="preserve">Tel. 0865/414128 – 414284  </w:t>
            </w:r>
          </w:p>
        </w:tc>
        <w:tc>
          <w:tcPr>
            <w:tcW w:w="0" w:type="auto"/>
            <w:vMerge/>
            <w:vAlign w:val="center"/>
            <w:hideMark/>
          </w:tcPr>
          <w:p w14:paraId="010C028F" w14:textId="77777777" w:rsidR="000427EE" w:rsidRDefault="000427EE" w:rsidP="002F6135">
            <w:pPr>
              <w:rPr>
                <w:b/>
                <w:lang w:eastAsia="zh-CN"/>
              </w:rPr>
            </w:pPr>
          </w:p>
        </w:tc>
      </w:tr>
      <w:tr w:rsidR="000427EE" w:rsidRPr="00365C09" w14:paraId="64D8B81A" w14:textId="77777777" w:rsidTr="002F6135">
        <w:trPr>
          <w:trHeight w:val="259"/>
          <w:jc w:val="center"/>
        </w:trPr>
        <w:tc>
          <w:tcPr>
            <w:tcW w:w="0" w:type="auto"/>
            <w:vMerge/>
            <w:vAlign w:val="center"/>
            <w:hideMark/>
          </w:tcPr>
          <w:p w14:paraId="37254131" w14:textId="77777777" w:rsidR="000427EE" w:rsidRDefault="000427EE" w:rsidP="002F6135">
            <w:pPr>
              <w:rPr>
                <w:b/>
                <w:lang w:eastAsia="zh-CN"/>
              </w:rPr>
            </w:pPr>
          </w:p>
        </w:tc>
        <w:tc>
          <w:tcPr>
            <w:tcW w:w="6039" w:type="dxa"/>
            <w:gridSpan w:val="3"/>
            <w:hideMark/>
          </w:tcPr>
          <w:p w14:paraId="2B42C619" w14:textId="77777777" w:rsidR="000427EE" w:rsidRPr="006F4BCC" w:rsidRDefault="000427EE" w:rsidP="002F6135">
            <w:pPr>
              <w:pStyle w:val="Intestazione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lang w:val="en-US"/>
              </w:rPr>
              <w:t>sito</w:t>
            </w:r>
            <w:proofErr w:type="spellEnd"/>
            <w:r w:rsidRPr="006F4BCC">
              <w:rPr>
                <w:lang w:val="en-US"/>
              </w:rPr>
              <w:t xml:space="preserve"> web</w:t>
            </w:r>
            <w:r w:rsidRPr="006F4BCC">
              <w:rPr>
                <w:color w:val="000000"/>
                <w:lang w:val="en-US"/>
              </w:rPr>
              <w:t xml:space="preserve">: </w:t>
            </w:r>
            <w:hyperlink r:id="rId11" w:history="1">
              <w:r w:rsidRPr="008274C9">
                <w:rPr>
                  <w:rStyle w:val="Collegamentoipertestuale"/>
                  <w:lang w:val="en-US"/>
                </w:rPr>
                <w:t>https://www.isismajoranafascitelli.edu.it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3BB689FE" w14:textId="77777777" w:rsidR="000427EE" w:rsidRPr="00365C09" w:rsidRDefault="000427EE" w:rsidP="002F6135">
            <w:pPr>
              <w:rPr>
                <w:b/>
                <w:lang w:val="en-US" w:eastAsia="zh-CN"/>
              </w:rPr>
            </w:pPr>
          </w:p>
        </w:tc>
      </w:tr>
      <w:tr w:rsidR="000427EE" w14:paraId="6934E4A7" w14:textId="77777777" w:rsidTr="002F6135">
        <w:trPr>
          <w:jc w:val="center"/>
        </w:trPr>
        <w:tc>
          <w:tcPr>
            <w:tcW w:w="0" w:type="auto"/>
            <w:vMerge/>
            <w:vAlign w:val="center"/>
            <w:hideMark/>
          </w:tcPr>
          <w:p w14:paraId="691BADB0" w14:textId="77777777" w:rsidR="000427EE" w:rsidRPr="00365C09" w:rsidRDefault="000427EE" w:rsidP="002F6135">
            <w:pPr>
              <w:rPr>
                <w:b/>
                <w:lang w:val="en-US" w:eastAsia="zh-CN"/>
              </w:rPr>
            </w:pPr>
          </w:p>
        </w:tc>
        <w:tc>
          <w:tcPr>
            <w:tcW w:w="6039" w:type="dxa"/>
            <w:gridSpan w:val="3"/>
            <w:hideMark/>
          </w:tcPr>
          <w:p w14:paraId="65E31685" w14:textId="77777777" w:rsidR="000427EE" w:rsidRPr="006F4BCC" w:rsidRDefault="000427EE" w:rsidP="002F6135">
            <w:pPr>
              <w:pStyle w:val="Intestazione"/>
              <w:tabs>
                <w:tab w:val="clear" w:pos="4819"/>
              </w:tabs>
              <w:jc w:val="center"/>
            </w:pPr>
            <w:r w:rsidRPr="006F4BCC">
              <w:t xml:space="preserve">e-mail: </w:t>
            </w:r>
            <w:hyperlink r:id="rId12" w:history="1">
              <w:r w:rsidRPr="006F4BCC">
                <w:rPr>
                  <w:rStyle w:val="Collegamentoipertestuale"/>
                </w:rPr>
                <w:t>isis01200r@pec.istruzione.it</w:t>
              </w:r>
            </w:hyperlink>
            <w:r w:rsidRPr="006F4BCC">
              <w:t xml:space="preserve">; </w:t>
            </w:r>
            <w:hyperlink r:id="rId13" w:history="1">
              <w:r w:rsidRPr="006F4BCC">
                <w:rPr>
                  <w:rStyle w:val="Collegamentoipertestuale"/>
                </w:rPr>
                <w:t>isis01200r@istruzione.it</w:t>
              </w:r>
            </w:hyperlink>
          </w:p>
        </w:tc>
        <w:tc>
          <w:tcPr>
            <w:tcW w:w="0" w:type="auto"/>
            <w:vMerge/>
            <w:vAlign w:val="center"/>
            <w:hideMark/>
          </w:tcPr>
          <w:p w14:paraId="53E3E77F" w14:textId="77777777" w:rsidR="000427EE" w:rsidRDefault="000427EE" w:rsidP="002F6135">
            <w:pPr>
              <w:rPr>
                <w:b/>
                <w:lang w:eastAsia="zh-CN"/>
              </w:rPr>
            </w:pPr>
          </w:p>
        </w:tc>
      </w:tr>
    </w:tbl>
    <w:p w14:paraId="2D34BBA0" w14:textId="77777777" w:rsidR="00CC72DE" w:rsidRDefault="000427EE" w:rsidP="00365C09">
      <w:pPr>
        <w:jc w:val="right"/>
        <w:rPr>
          <w:rFonts w:ascii="Calibri" w:hAnsi="Calibri"/>
          <w:sz w:val="16"/>
          <w:szCs w:val="16"/>
        </w:rPr>
      </w:pPr>
      <w:r w:rsidRPr="00E11BF9">
        <w:rPr>
          <w:b/>
          <w:i/>
          <w:sz w:val="22"/>
          <w:szCs w:val="22"/>
        </w:rPr>
        <w:t xml:space="preserve">                                                                                               </w:t>
      </w:r>
      <w:r w:rsidRPr="00E11BF9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7D70ED">
        <w:rPr>
          <w:b/>
          <w:sz w:val="22"/>
          <w:szCs w:val="22"/>
        </w:rPr>
        <w:tab/>
      </w:r>
      <w:r w:rsidR="007320AC" w:rsidRPr="00F25D07">
        <w:rPr>
          <w:b/>
          <w:sz w:val="22"/>
          <w:szCs w:val="22"/>
        </w:rPr>
        <w:tab/>
      </w:r>
      <w:r w:rsidR="007320AC" w:rsidRPr="00F25D07">
        <w:rPr>
          <w:b/>
          <w:sz w:val="22"/>
          <w:szCs w:val="22"/>
        </w:rPr>
        <w:tab/>
      </w:r>
      <w:r w:rsidR="007320AC" w:rsidRPr="00F25D07">
        <w:rPr>
          <w:b/>
          <w:sz w:val="22"/>
          <w:szCs w:val="22"/>
        </w:rPr>
        <w:tab/>
      </w:r>
      <w:r w:rsidR="007320AC" w:rsidRPr="00F25D07">
        <w:rPr>
          <w:b/>
          <w:sz w:val="22"/>
          <w:szCs w:val="22"/>
        </w:rPr>
        <w:tab/>
      </w:r>
    </w:p>
    <w:p w14:paraId="136D2B75" w14:textId="6811A5C3" w:rsidR="0089410D" w:rsidRDefault="00AB37EE" w:rsidP="00117448">
      <w:pPr>
        <w:jc w:val="right"/>
        <w:rPr>
          <w:i/>
          <w:iCs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748616" w14:textId="0399554D" w:rsidR="00C874DA" w:rsidRDefault="00C874DA" w:rsidP="00C874DA">
      <w:pPr>
        <w:rPr>
          <w:b/>
          <w:sz w:val="22"/>
          <w:szCs w:val="22"/>
        </w:rPr>
      </w:pPr>
      <w:r>
        <w:rPr>
          <w:b/>
          <w:sz w:val="22"/>
          <w:szCs w:val="22"/>
        </w:rPr>
        <w:t>OGGETTO: PROPOSTA VIAGGI DI ISTRUZIONE</w:t>
      </w:r>
      <w:r>
        <w:rPr>
          <w:b/>
          <w:sz w:val="22"/>
          <w:szCs w:val="22"/>
        </w:rPr>
        <w:t>/VISITE GUIDATE</w:t>
      </w:r>
      <w:r>
        <w:rPr>
          <w:b/>
          <w:sz w:val="22"/>
          <w:szCs w:val="22"/>
        </w:rPr>
        <w:t>.</w:t>
      </w:r>
    </w:p>
    <w:p w14:paraId="2C6A1C80" w14:textId="77777777" w:rsidR="00C874DA" w:rsidRDefault="00C874DA" w:rsidP="00C874DA">
      <w:pPr>
        <w:rPr>
          <w:b/>
          <w:sz w:val="22"/>
          <w:szCs w:val="22"/>
        </w:rPr>
      </w:pPr>
    </w:p>
    <w:p w14:paraId="7B4FAA96" w14:textId="77777777" w:rsidR="00C874DA" w:rsidRDefault="00C874DA" w:rsidP="00C874DA">
      <w:pPr>
        <w:rPr>
          <w:b/>
          <w:sz w:val="22"/>
          <w:szCs w:val="22"/>
        </w:rPr>
      </w:pPr>
    </w:p>
    <w:p w14:paraId="4F48DF85" w14:textId="7B0C4401" w:rsidR="00C874DA" w:rsidRDefault="00C874DA" w:rsidP="00C874DA">
      <w:pPr>
        <w:rPr>
          <w:b/>
          <w:sz w:val="22"/>
          <w:szCs w:val="22"/>
        </w:rPr>
      </w:pPr>
      <w:r>
        <w:rPr>
          <w:b/>
          <w:sz w:val="22"/>
          <w:szCs w:val="22"/>
        </w:rPr>
        <w:t>Coordinatore  del Viaggio/Uscita ___________________________________________________________</w:t>
      </w:r>
    </w:p>
    <w:p w14:paraId="2099CCB5" w14:textId="474EF66C" w:rsidR="00C874DA" w:rsidRDefault="00C874DA" w:rsidP="00C874DA">
      <w:pPr>
        <w:rPr>
          <w:b/>
          <w:sz w:val="22"/>
          <w:szCs w:val="22"/>
        </w:rPr>
      </w:pPr>
    </w:p>
    <w:p w14:paraId="3B506FB1" w14:textId="77777777" w:rsidR="00C874DA" w:rsidRDefault="00C874DA" w:rsidP="00C874DA">
      <w:pPr>
        <w:rPr>
          <w:b/>
          <w:sz w:val="22"/>
          <w:szCs w:val="22"/>
        </w:rPr>
      </w:pPr>
    </w:p>
    <w:p w14:paraId="39B3CFE0" w14:textId="723A6184" w:rsidR="00C874DA" w:rsidRDefault="00C874DA" w:rsidP="00C874DA">
      <w:pPr>
        <w:rPr>
          <w:b/>
          <w:sz w:val="22"/>
          <w:szCs w:val="22"/>
        </w:rPr>
      </w:pPr>
      <w:r>
        <w:rPr>
          <w:b/>
          <w:sz w:val="22"/>
          <w:szCs w:val="22"/>
        </w:rPr>
        <w:t>Classi ………………………</w:t>
      </w:r>
      <w:r>
        <w:rPr>
          <w:b/>
          <w:sz w:val="22"/>
          <w:szCs w:val="22"/>
        </w:rPr>
        <w:tab/>
        <w:t>Giorni ……………………… DESTINAZIONE ………</w:t>
      </w:r>
      <w:proofErr w:type="gramStart"/>
      <w:r>
        <w:rPr>
          <w:b/>
          <w:sz w:val="22"/>
          <w:szCs w:val="22"/>
        </w:rPr>
        <w:t>…….</w:t>
      </w:r>
      <w:proofErr w:type="gramEnd"/>
      <w:r>
        <w:rPr>
          <w:b/>
          <w:sz w:val="22"/>
          <w:szCs w:val="22"/>
        </w:rPr>
        <w:t>…………….</w:t>
      </w:r>
    </w:p>
    <w:p w14:paraId="423AA70E" w14:textId="77777777" w:rsidR="00C874DA" w:rsidRDefault="00C874DA" w:rsidP="00C874DA">
      <w:pPr>
        <w:rPr>
          <w:b/>
          <w:sz w:val="22"/>
          <w:szCs w:val="22"/>
        </w:rPr>
      </w:pPr>
    </w:p>
    <w:p w14:paraId="6DD2DEC5" w14:textId="77777777" w:rsidR="00C874DA" w:rsidRDefault="00C874DA" w:rsidP="00C874DA">
      <w:pPr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14:paraId="5F27A664" w14:textId="0C77DFD6" w:rsidR="00C874DA" w:rsidRPr="00C874DA" w:rsidRDefault="00C874DA" w:rsidP="00C874DA">
      <w:pPr>
        <w:rPr>
          <w:b/>
          <w:bCs/>
          <w:sz w:val="22"/>
          <w:szCs w:val="22"/>
        </w:rPr>
      </w:pPr>
      <w:r w:rsidRPr="00C874DA">
        <w:rPr>
          <w:b/>
          <w:bCs/>
          <w:sz w:val="22"/>
          <w:szCs w:val="22"/>
        </w:rPr>
        <w:t>PARTECIPAZIONE PREVISTA</w:t>
      </w:r>
      <w:r w:rsidRPr="00C874DA">
        <w:rPr>
          <w:b/>
          <w:bCs/>
          <w:sz w:val="22"/>
          <w:szCs w:val="22"/>
        </w:rPr>
        <w:tab/>
      </w:r>
      <w:r w:rsidRPr="00C874DA">
        <w:rPr>
          <w:b/>
          <w:bCs/>
          <w:sz w:val="22"/>
          <w:szCs w:val="22"/>
        </w:rPr>
        <w:tab/>
      </w:r>
      <w:r w:rsidRPr="00C874DA">
        <w:rPr>
          <w:b/>
          <w:bCs/>
          <w:sz w:val="22"/>
          <w:szCs w:val="22"/>
        </w:rPr>
        <w:tab/>
        <w:t>ACCOMPAGNATORI DISPONIBILI</w:t>
      </w:r>
    </w:p>
    <w:p w14:paraId="0F273029" w14:textId="77777777" w:rsidR="00C874DA" w:rsidRDefault="00C874DA" w:rsidP="00C874DA">
      <w:pPr>
        <w:rPr>
          <w:sz w:val="22"/>
          <w:szCs w:val="22"/>
        </w:rPr>
      </w:pPr>
    </w:p>
    <w:p w14:paraId="6D6F4299" w14:textId="77777777" w:rsidR="00C874DA" w:rsidRPr="006C23FA" w:rsidRDefault="00C874DA" w:rsidP="00C874DA">
      <w:pPr>
        <w:rPr>
          <w:sz w:val="22"/>
          <w:szCs w:val="22"/>
        </w:rPr>
      </w:pPr>
      <w:r>
        <w:rPr>
          <w:sz w:val="22"/>
          <w:szCs w:val="22"/>
        </w:rPr>
        <w:t>Classe</w:t>
      </w:r>
      <w:r>
        <w:rPr>
          <w:sz w:val="22"/>
          <w:szCs w:val="22"/>
        </w:rPr>
        <w:tab/>
        <w:t>……………</w:t>
      </w:r>
      <w:r>
        <w:rPr>
          <w:sz w:val="22"/>
          <w:szCs w:val="22"/>
        </w:rPr>
        <w:tab/>
        <w:t>Alunni  n. 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…………………………………………………</w:t>
      </w:r>
    </w:p>
    <w:p w14:paraId="605AE024" w14:textId="77777777" w:rsidR="00C874DA" w:rsidRDefault="00C874DA" w:rsidP="00C874DA">
      <w:pPr>
        <w:rPr>
          <w:b/>
          <w:sz w:val="22"/>
          <w:szCs w:val="22"/>
        </w:rPr>
      </w:pPr>
    </w:p>
    <w:p w14:paraId="1955A8F6" w14:textId="77777777" w:rsidR="00C874DA" w:rsidRPr="006C23FA" w:rsidRDefault="00C874DA" w:rsidP="00C874DA">
      <w:pPr>
        <w:rPr>
          <w:sz w:val="22"/>
          <w:szCs w:val="22"/>
        </w:rPr>
      </w:pPr>
      <w:r>
        <w:rPr>
          <w:sz w:val="22"/>
          <w:szCs w:val="22"/>
        </w:rPr>
        <w:t>Classe</w:t>
      </w:r>
      <w:r>
        <w:rPr>
          <w:sz w:val="22"/>
          <w:szCs w:val="22"/>
        </w:rPr>
        <w:tab/>
        <w:t>……………</w:t>
      </w:r>
      <w:r>
        <w:rPr>
          <w:sz w:val="22"/>
          <w:szCs w:val="22"/>
        </w:rPr>
        <w:tab/>
        <w:t>Alunni  n. 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…………………………………………………</w:t>
      </w:r>
    </w:p>
    <w:p w14:paraId="063F9DB8" w14:textId="77777777" w:rsidR="00C874DA" w:rsidRDefault="00C874DA" w:rsidP="00C874DA">
      <w:pPr>
        <w:rPr>
          <w:b/>
          <w:sz w:val="22"/>
          <w:szCs w:val="22"/>
        </w:rPr>
      </w:pPr>
    </w:p>
    <w:p w14:paraId="125A7FB5" w14:textId="77777777" w:rsidR="00C874DA" w:rsidRDefault="00C874DA" w:rsidP="00C874DA">
      <w:pPr>
        <w:jc w:val="center"/>
        <w:rPr>
          <w:b/>
          <w:sz w:val="22"/>
          <w:szCs w:val="22"/>
        </w:rPr>
      </w:pPr>
    </w:p>
    <w:p w14:paraId="13DD1339" w14:textId="34E20C69" w:rsidR="00C874DA" w:rsidRDefault="00C874DA" w:rsidP="00C874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DOCENTI SOSTITUTI</w:t>
      </w:r>
    </w:p>
    <w:p w14:paraId="5F02E0D3" w14:textId="77777777" w:rsidR="00C874DA" w:rsidRDefault="00C874DA" w:rsidP="00C874DA">
      <w:pPr>
        <w:jc w:val="center"/>
        <w:rPr>
          <w:b/>
          <w:sz w:val="22"/>
          <w:szCs w:val="22"/>
        </w:rPr>
      </w:pPr>
    </w:p>
    <w:p w14:paraId="6CD6206A" w14:textId="77777777" w:rsidR="00C874DA" w:rsidRPr="006C23FA" w:rsidRDefault="00C874DA" w:rsidP="00C874DA">
      <w:pPr>
        <w:rPr>
          <w:sz w:val="22"/>
          <w:szCs w:val="22"/>
        </w:rPr>
      </w:pPr>
      <w:bookmarkStart w:id="0" w:name="_Hlk124758845"/>
      <w:r>
        <w:rPr>
          <w:sz w:val="22"/>
          <w:szCs w:val="22"/>
        </w:rPr>
        <w:t>Classe</w:t>
      </w:r>
      <w:r>
        <w:rPr>
          <w:sz w:val="22"/>
          <w:szCs w:val="22"/>
        </w:rPr>
        <w:tab/>
        <w:t>……………</w:t>
      </w:r>
      <w:bookmarkEnd w:id="0"/>
      <w:r>
        <w:rPr>
          <w:sz w:val="22"/>
          <w:szCs w:val="22"/>
        </w:rPr>
        <w:tab/>
        <w:t>Alunni  n. 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…………………………………………………</w:t>
      </w:r>
    </w:p>
    <w:p w14:paraId="6DA6864E" w14:textId="77777777" w:rsidR="00C874DA" w:rsidRDefault="00C874DA" w:rsidP="00C874DA">
      <w:pPr>
        <w:rPr>
          <w:b/>
          <w:sz w:val="22"/>
          <w:szCs w:val="22"/>
        </w:rPr>
      </w:pPr>
    </w:p>
    <w:p w14:paraId="287B4BA8" w14:textId="77777777" w:rsidR="00C874DA" w:rsidRPr="006C23FA" w:rsidRDefault="00C874DA" w:rsidP="00C874DA">
      <w:pPr>
        <w:rPr>
          <w:sz w:val="22"/>
          <w:szCs w:val="22"/>
        </w:rPr>
      </w:pPr>
      <w:r>
        <w:rPr>
          <w:sz w:val="22"/>
          <w:szCs w:val="22"/>
        </w:rPr>
        <w:t>Classe</w:t>
      </w:r>
      <w:r>
        <w:rPr>
          <w:sz w:val="22"/>
          <w:szCs w:val="22"/>
        </w:rPr>
        <w:tab/>
        <w:t>……………</w:t>
      </w:r>
      <w:r>
        <w:rPr>
          <w:sz w:val="22"/>
          <w:szCs w:val="22"/>
        </w:rPr>
        <w:tab/>
        <w:t>Alunni  n. 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Prof. …………………………………………………</w:t>
      </w:r>
    </w:p>
    <w:p w14:paraId="1D124679" w14:textId="77777777" w:rsidR="00C874DA" w:rsidRDefault="00C874DA" w:rsidP="00C874DA">
      <w:pPr>
        <w:rPr>
          <w:b/>
          <w:sz w:val="22"/>
          <w:szCs w:val="22"/>
        </w:rPr>
      </w:pPr>
    </w:p>
    <w:p w14:paraId="3F08D9B0" w14:textId="345BF060" w:rsidR="00C874DA" w:rsidRDefault="00C874DA" w:rsidP="00C874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153C5500" w14:textId="77777777" w:rsidR="00C874DA" w:rsidRDefault="00C874DA" w:rsidP="00C874DA">
      <w:pPr>
        <w:rPr>
          <w:b/>
          <w:sz w:val="22"/>
          <w:szCs w:val="22"/>
        </w:rPr>
      </w:pPr>
    </w:p>
    <w:p w14:paraId="4695AE1A" w14:textId="592073A8" w:rsidR="00C874DA" w:rsidRDefault="00C874DA" w:rsidP="00C874DA">
      <w:pPr>
        <w:rPr>
          <w:b/>
          <w:sz w:val="22"/>
          <w:szCs w:val="22"/>
        </w:rPr>
      </w:pPr>
      <w:r>
        <w:rPr>
          <w:b/>
          <w:sz w:val="22"/>
          <w:szCs w:val="22"/>
        </w:rPr>
        <w:t>Totale alunni</w:t>
      </w:r>
      <w:r>
        <w:rPr>
          <w:b/>
          <w:sz w:val="22"/>
          <w:szCs w:val="22"/>
        </w:rPr>
        <w:tab/>
        <w:t>n……</w:t>
      </w:r>
      <w:proofErr w:type="gramStart"/>
      <w:r>
        <w:rPr>
          <w:b/>
          <w:sz w:val="22"/>
          <w:szCs w:val="22"/>
        </w:rPr>
        <w:t>...….</w:t>
      </w:r>
      <w:proofErr w:type="gramEnd"/>
      <w:r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</w:t>
      </w:r>
      <w:r>
        <w:rPr>
          <w:b/>
          <w:sz w:val="22"/>
          <w:szCs w:val="22"/>
        </w:rPr>
        <w:t xml:space="preserve">Totale docenti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n. …………</w:t>
      </w:r>
    </w:p>
    <w:p w14:paraId="7744F1C2" w14:textId="77777777" w:rsidR="00C874DA" w:rsidRDefault="00C874DA" w:rsidP="00C874DA">
      <w:pPr>
        <w:rPr>
          <w:b/>
          <w:sz w:val="22"/>
          <w:szCs w:val="22"/>
        </w:rPr>
      </w:pPr>
    </w:p>
    <w:p w14:paraId="2AFBA945" w14:textId="77777777" w:rsidR="00C874DA" w:rsidRDefault="00C874DA" w:rsidP="00C874DA">
      <w:r>
        <w:rPr>
          <w:b/>
          <w:sz w:val="22"/>
          <w:szCs w:val="22"/>
        </w:rPr>
        <w:t>-----------------------------------------------------------------------------------------------------------------------------------</w:t>
      </w:r>
    </w:p>
    <w:p w14:paraId="13999768" w14:textId="77777777" w:rsidR="00C874DA" w:rsidRDefault="00C874DA" w:rsidP="00C874DA">
      <w:pPr>
        <w:rPr>
          <w:b/>
          <w:sz w:val="22"/>
          <w:szCs w:val="22"/>
        </w:rPr>
      </w:pPr>
    </w:p>
    <w:p w14:paraId="0652345F" w14:textId="77777777" w:rsidR="00C874DA" w:rsidRDefault="00C874DA" w:rsidP="00C874DA">
      <w:pPr>
        <w:rPr>
          <w:b/>
          <w:sz w:val="22"/>
          <w:szCs w:val="22"/>
        </w:rPr>
      </w:pPr>
      <w:r w:rsidRPr="006C23FA">
        <w:t xml:space="preserve">Parere favorevole espresso dal consiglio di classe nella riunione del </w:t>
      </w:r>
      <w:r w:rsidRPr="00444945">
        <w:t>………………</w:t>
      </w:r>
      <w:r w:rsidRPr="00444945">
        <w:rPr>
          <w:sz w:val="22"/>
          <w:szCs w:val="22"/>
        </w:rPr>
        <w:t>………………………</w:t>
      </w:r>
    </w:p>
    <w:p w14:paraId="1AAFCDD9" w14:textId="77777777" w:rsidR="00C874DA" w:rsidRDefault="00C874DA" w:rsidP="00C874DA">
      <w:pPr>
        <w:rPr>
          <w:b/>
          <w:sz w:val="22"/>
          <w:szCs w:val="22"/>
        </w:rPr>
      </w:pPr>
    </w:p>
    <w:p w14:paraId="6578AD2F" w14:textId="77777777" w:rsidR="00C874DA" w:rsidRDefault="00C874DA" w:rsidP="00C874DA">
      <w:pPr>
        <w:rPr>
          <w:b/>
          <w:sz w:val="22"/>
          <w:szCs w:val="22"/>
        </w:rPr>
      </w:pPr>
    </w:p>
    <w:p w14:paraId="6198DC7B" w14:textId="11044C0E" w:rsidR="00C874DA" w:rsidRDefault="00C874DA" w:rsidP="00C874DA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</w:t>
      </w: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</w:t>
      </w:r>
      <w:r w:rsidRPr="006C23FA">
        <w:rPr>
          <w:sz w:val="22"/>
          <w:szCs w:val="22"/>
        </w:rPr>
        <w:t>I COORDINATOR</w:t>
      </w:r>
      <w:r>
        <w:rPr>
          <w:sz w:val="22"/>
          <w:szCs w:val="22"/>
        </w:rPr>
        <w:t>I DI CLASSE</w:t>
      </w:r>
      <w:r w:rsidRPr="006C23FA">
        <w:rPr>
          <w:sz w:val="22"/>
          <w:szCs w:val="22"/>
        </w:rPr>
        <w:t xml:space="preserve"> </w:t>
      </w:r>
    </w:p>
    <w:p w14:paraId="404F56EA" w14:textId="77777777" w:rsidR="00C874DA" w:rsidRDefault="00C874DA" w:rsidP="00C874DA">
      <w:pPr>
        <w:rPr>
          <w:sz w:val="22"/>
          <w:szCs w:val="22"/>
        </w:rPr>
      </w:pPr>
    </w:p>
    <w:p w14:paraId="3EC62EFE" w14:textId="64C5B2A3" w:rsidR="00C874DA" w:rsidRDefault="00C874DA" w:rsidP="00C874D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Classe</w:t>
      </w:r>
      <w:r>
        <w:rPr>
          <w:sz w:val="22"/>
          <w:szCs w:val="22"/>
        </w:rPr>
        <w:tab/>
        <w:t>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>______________________</w:t>
      </w:r>
      <w:r>
        <w:rPr>
          <w:sz w:val="22"/>
          <w:szCs w:val="22"/>
        </w:rPr>
        <w:t>_______</w:t>
      </w:r>
      <w:r>
        <w:rPr>
          <w:sz w:val="22"/>
          <w:szCs w:val="22"/>
        </w:rPr>
        <w:t>_______</w:t>
      </w:r>
    </w:p>
    <w:p w14:paraId="6A9A7278" w14:textId="42264D25" w:rsidR="00C874DA" w:rsidRDefault="00C874DA" w:rsidP="00C874DA">
      <w:pPr>
        <w:rPr>
          <w:sz w:val="22"/>
          <w:szCs w:val="22"/>
        </w:rPr>
      </w:pPr>
    </w:p>
    <w:p w14:paraId="526A5F54" w14:textId="74E524E6" w:rsidR="00C874DA" w:rsidRDefault="00C874DA" w:rsidP="00C874D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Classe</w:t>
      </w:r>
      <w:r>
        <w:rPr>
          <w:sz w:val="22"/>
          <w:szCs w:val="22"/>
        </w:rPr>
        <w:tab/>
        <w:t>………</w:t>
      </w:r>
      <w:r>
        <w:rPr>
          <w:sz w:val="22"/>
          <w:szCs w:val="22"/>
        </w:rPr>
        <w:tab/>
        <w:t xml:space="preserve">   </w:t>
      </w:r>
      <w:r>
        <w:rPr>
          <w:sz w:val="22"/>
          <w:szCs w:val="22"/>
        </w:rPr>
        <w:t xml:space="preserve">   ____________________________________</w:t>
      </w:r>
    </w:p>
    <w:p w14:paraId="267D4555" w14:textId="5209351F" w:rsidR="00C874DA" w:rsidRDefault="00C874DA" w:rsidP="00C874DA">
      <w:pPr>
        <w:rPr>
          <w:sz w:val="22"/>
          <w:szCs w:val="22"/>
        </w:rPr>
      </w:pPr>
    </w:p>
    <w:p w14:paraId="4647C50C" w14:textId="3E6423D1" w:rsidR="00C874DA" w:rsidRDefault="00C874DA" w:rsidP="00C874D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40593E6" w14:textId="77777777" w:rsidR="00C874DA" w:rsidRDefault="00C874DA" w:rsidP="00C874DA">
      <w:pPr>
        <w:rPr>
          <w:sz w:val="22"/>
          <w:szCs w:val="22"/>
        </w:rPr>
      </w:pPr>
    </w:p>
    <w:p w14:paraId="7507BF49" w14:textId="77777777" w:rsidR="00C874DA" w:rsidRDefault="00C874DA" w:rsidP="00C874DA">
      <w:r>
        <w:rPr>
          <w:b/>
          <w:sz w:val="22"/>
          <w:szCs w:val="22"/>
        </w:rPr>
        <w:t>-----------------------------------------------------------------------------------------------------------------------------------</w:t>
      </w:r>
    </w:p>
    <w:p w14:paraId="19AFF345" w14:textId="77777777" w:rsidR="00C874DA" w:rsidRDefault="00C874DA" w:rsidP="00C874DA">
      <w:pPr>
        <w:rPr>
          <w:b/>
          <w:sz w:val="22"/>
          <w:szCs w:val="22"/>
        </w:rPr>
      </w:pPr>
    </w:p>
    <w:p w14:paraId="0E144FF9" w14:textId="7DD081B0" w:rsidR="00C874DA" w:rsidRDefault="00C874DA" w:rsidP="00C874DA">
      <w:r>
        <w:t>Autorizzato dal consiglio di Istituto con delibera n. ……</w:t>
      </w:r>
      <w:proofErr w:type="gramStart"/>
      <w:r>
        <w:t>…….</w:t>
      </w:r>
      <w:proofErr w:type="gramEnd"/>
      <w:r>
        <w:t>. del ………………</w:t>
      </w:r>
      <w:r>
        <w:t>……………</w:t>
      </w:r>
      <w:proofErr w:type="gramStart"/>
      <w:r>
        <w:t>…….</w:t>
      </w:r>
      <w:proofErr w:type="gramEnd"/>
      <w:r>
        <w:t>.</w:t>
      </w:r>
      <w:r>
        <w:t>………………….</w:t>
      </w:r>
    </w:p>
    <w:p w14:paraId="3C4CB5E2" w14:textId="77777777" w:rsidR="00C874DA" w:rsidRDefault="00C874DA" w:rsidP="00C874DA"/>
    <w:p w14:paraId="192409CE" w14:textId="77777777" w:rsidR="00C874DA" w:rsidRDefault="00C874DA" w:rsidP="00C874DA"/>
    <w:p w14:paraId="1698EB52" w14:textId="77777777" w:rsidR="00C874DA" w:rsidRDefault="00C874DA" w:rsidP="00C874DA">
      <w:r>
        <w:t>Considerata la validità didattica si autorizza.</w:t>
      </w:r>
    </w:p>
    <w:p w14:paraId="03886735" w14:textId="77777777" w:rsidR="00C874DA" w:rsidRDefault="00C874DA" w:rsidP="00C874DA"/>
    <w:p w14:paraId="56E7964D" w14:textId="77777777" w:rsidR="00C874DA" w:rsidRDefault="00C874DA" w:rsidP="00C874DA"/>
    <w:p w14:paraId="61096838" w14:textId="2D3CAADD" w:rsidR="00C874DA" w:rsidRDefault="00C874DA" w:rsidP="00C874DA">
      <w:pPr>
        <w:tabs>
          <w:tab w:val="left" w:pos="6840"/>
        </w:tabs>
        <w:rPr>
          <w:sz w:val="16"/>
          <w:szCs w:val="16"/>
        </w:rPr>
      </w:pPr>
      <w:r>
        <w:t>Isernia, ……………………………</w:t>
      </w:r>
      <w:r>
        <w:tab/>
        <w:t>IL DIRIGENTE SCOLASTICO</w:t>
      </w:r>
      <w:r>
        <w:tab/>
      </w:r>
      <w:r w:rsidRPr="00C874DA">
        <w:rPr>
          <w:i/>
          <w:iCs/>
        </w:rPr>
        <w:t>Prof.ssa Carmelina DI NEZZA</w:t>
      </w:r>
      <w:r>
        <w:tab/>
      </w:r>
      <w:r>
        <w:tab/>
      </w:r>
      <w:r>
        <w:tab/>
      </w:r>
      <w:r>
        <w:tab/>
      </w:r>
    </w:p>
    <w:p w14:paraId="694539AC" w14:textId="77777777" w:rsidR="00C874DA" w:rsidRDefault="00C874DA" w:rsidP="00C874DA">
      <w:pPr>
        <w:rPr>
          <w:sz w:val="16"/>
          <w:szCs w:val="16"/>
        </w:rPr>
      </w:pPr>
    </w:p>
    <w:p w14:paraId="1FC25F4B" w14:textId="77777777" w:rsidR="00C874DA" w:rsidRDefault="00C874DA" w:rsidP="00C874DA">
      <w:pPr>
        <w:rPr>
          <w:sz w:val="16"/>
          <w:szCs w:val="16"/>
        </w:rPr>
      </w:pPr>
    </w:p>
    <w:p w14:paraId="6E1C4FB9" w14:textId="77777777" w:rsidR="00C874DA" w:rsidRDefault="00C874DA" w:rsidP="00C874DA">
      <w:pPr>
        <w:rPr>
          <w:sz w:val="16"/>
          <w:szCs w:val="16"/>
        </w:rPr>
      </w:pPr>
    </w:p>
    <w:p w14:paraId="4F2B5E8C" w14:textId="77777777" w:rsidR="00C874DA" w:rsidRDefault="00C874DA" w:rsidP="00C874DA">
      <w:pPr>
        <w:rPr>
          <w:sz w:val="16"/>
          <w:szCs w:val="16"/>
        </w:rPr>
      </w:pPr>
    </w:p>
    <w:p w14:paraId="4DD701E4" w14:textId="69E20841" w:rsidR="00C874DA" w:rsidRPr="007514FD" w:rsidRDefault="00C874DA" w:rsidP="007514FD">
      <w:pPr>
        <w:ind w:left="1416" w:hanging="1416"/>
        <w:rPr>
          <w:b/>
          <w:sz w:val="24"/>
          <w:szCs w:val="24"/>
        </w:rPr>
      </w:pPr>
      <w:r w:rsidRPr="007514FD">
        <w:rPr>
          <w:b/>
          <w:sz w:val="24"/>
          <w:szCs w:val="24"/>
        </w:rPr>
        <w:t>PROGRAMMA DETTAGLIATO</w:t>
      </w:r>
      <w:r w:rsidR="007514FD">
        <w:rPr>
          <w:b/>
          <w:sz w:val="24"/>
          <w:szCs w:val="24"/>
        </w:rPr>
        <w:t>:</w:t>
      </w:r>
    </w:p>
    <w:p w14:paraId="4C706A49" w14:textId="77777777" w:rsidR="00C874DA" w:rsidRDefault="00C874DA" w:rsidP="00C874DA">
      <w:pPr>
        <w:ind w:left="1416" w:hanging="1416"/>
        <w:jc w:val="center"/>
      </w:pPr>
    </w:p>
    <w:p w14:paraId="0FAA3FEC" w14:textId="77777777" w:rsidR="00C874DA" w:rsidRPr="00741C22" w:rsidRDefault="00C874DA" w:rsidP="00C874DA">
      <w:pPr>
        <w:ind w:left="1416" w:hanging="1416"/>
        <w:jc w:val="center"/>
      </w:pPr>
    </w:p>
    <w:p w14:paraId="11630C91" w14:textId="77777777" w:rsidR="00C874DA" w:rsidRDefault="00C874DA" w:rsidP="00C874DA">
      <w:pPr>
        <w:jc w:val="both"/>
        <w:rPr>
          <w:sz w:val="28"/>
          <w:szCs w:val="28"/>
        </w:rPr>
      </w:pPr>
      <w:r>
        <w:rPr>
          <w:sz w:val="28"/>
          <w:szCs w:val="28"/>
        </w:rPr>
        <w:t>……</w:t>
      </w:r>
      <w:r w:rsidRPr="00A41A2F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...</w:t>
      </w:r>
      <w:r w:rsidRPr="00A41A2F">
        <w:rPr>
          <w:sz w:val="28"/>
          <w:szCs w:val="28"/>
        </w:rPr>
        <w:t>……………….………………………………………………………………………………………………………….…………………………………………………………</w:t>
      </w:r>
    </w:p>
    <w:p w14:paraId="1FE5C343" w14:textId="77777777" w:rsidR="00C874DA" w:rsidRDefault="00C874DA" w:rsidP="00C874DA">
      <w:pPr>
        <w:jc w:val="both"/>
        <w:rPr>
          <w:sz w:val="28"/>
          <w:szCs w:val="28"/>
        </w:rPr>
      </w:pPr>
      <w:r>
        <w:rPr>
          <w:sz w:val="28"/>
          <w:szCs w:val="28"/>
        </w:rPr>
        <w:t>…….</w:t>
      </w:r>
      <w:r w:rsidRPr="00A41A2F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..……</w:t>
      </w:r>
      <w:r w:rsidRPr="00A41A2F">
        <w:rPr>
          <w:sz w:val="28"/>
          <w:szCs w:val="28"/>
        </w:rPr>
        <w:t>……………….………………………………………………………………………………………………………….……………………………………………………</w:t>
      </w:r>
    </w:p>
    <w:p w14:paraId="4C8097BD" w14:textId="77777777" w:rsidR="00C874DA" w:rsidRDefault="00C874DA" w:rsidP="00C874DA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</w:t>
      </w:r>
      <w:r w:rsidRPr="00A41A2F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...……</w:t>
      </w:r>
      <w:r w:rsidRPr="00A41A2F">
        <w:rPr>
          <w:sz w:val="28"/>
          <w:szCs w:val="28"/>
        </w:rPr>
        <w:t>……………….………………………………………………………………………………………………………….……………………………………………………</w:t>
      </w:r>
    </w:p>
    <w:p w14:paraId="7C4A028D" w14:textId="77777777" w:rsidR="00C874DA" w:rsidRDefault="00C874DA" w:rsidP="00C874DA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</w:t>
      </w:r>
      <w:r w:rsidRPr="00A41A2F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...……</w:t>
      </w:r>
      <w:r w:rsidRPr="00A41A2F">
        <w:rPr>
          <w:sz w:val="28"/>
          <w:szCs w:val="28"/>
        </w:rPr>
        <w:t>……………….………………………………………………………………………………………………………….……………………………………………………</w:t>
      </w:r>
    </w:p>
    <w:p w14:paraId="3E50D3B5" w14:textId="77777777" w:rsidR="00C874DA" w:rsidRDefault="00C874DA" w:rsidP="00C874DA">
      <w:pPr>
        <w:jc w:val="center"/>
        <w:rPr>
          <w:b/>
        </w:rPr>
      </w:pPr>
      <w:r>
        <w:rPr>
          <w:sz w:val="28"/>
          <w:szCs w:val="28"/>
        </w:rPr>
        <w:t>……</w:t>
      </w:r>
      <w:r w:rsidRPr="00A41A2F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...……</w:t>
      </w:r>
      <w:r w:rsidRPr="00A41A2F">
        <w:rPr>
          <w:sz w:val="28"/>
          <w:szCs w:val="28"/>
        </w:rPr>
        <w:t>……………….………………………………………………………………………………………………………….……………………………………………………</w:t>
      </w:r>
    </w:p>
    <w:p w14:paraId="3DD6A397" w14:textId="77777777" w:rsidR="00C874DA" w:rsidRDefault="00C874DA" w:rsidP="00C874DA">
      <w:pPr>
        <w:jc w:val="center"/>
        <w:rPr>
          <w:b/>
        </w:rPr>
      </w:pPr>
      <w:r>
        <w:rPr>
          <w:sz w:val="28"/>
          <w:szCs w:val="28"/>
        </w:rPr>
        <w:t>……</w:t>
      </w:r>
      <w:r w:rsidRPr="00A41A2F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...……</w:t>
      </w:r>
      <w:r w:rsidRPr="00A41A2F">
        <w:rPr>
          <w:sz w:val="28"/>
          <w:szCs w:val="28"/>
        </w:rPr>
        <w:t>……………….………………………………………………………………………………………………………….……………………………………………………</w:t>
      </w:r>
    </w:p>
    <w:p w14:paraId="6E4EB3B7" w14:textId="77777777" w:rsidR="00C874DA" w:rsidRDefault="00C874DA" w:rsidP="00C874DA">
      <w:pPr>
        <w:jc w:val="center"/>
        <w:rPr>
          <w:b/>
        </w:rPr>
      </w:pPr>
    </w:p>
    <w:p w14:paraId="5C5167D8" w14:textId="77777777" w:rsidR="00C874DA" w:rsidRDefault="00C874DA" w:rsidP="00C874DA">
      <w:pPr>
        <w:jc w:val="center"/>
        <w:rPr>
          <w:b/>
        </w:rPr>
      </w:pPr>
    </w:p>
    <w:p w14:paraId="3A09A6C1" w14:textId="77777777" w:rsidR="00C874DA" w:rsidRDefault="00C874DA" w:rsidP="00C874DA">
      <w:pPr>
        <w:jc w:val="center"/>
        <w:rPr>
          <w:b/>
        </w:rPr>
      </w:pPr>
    </w:p>
    <w:p w14:paraId="1F4F196D" w14:textId="359217E8" w:rsidR="00C874DA" w:rsidRPr="007514FD" w:rsidRDefault="00C874DA" w:rsidP="007514FD">
      <w:pPr>
        <w:rPr>
          <w:sz w:val="24"/>
          <w:szCs w:val="24"/>
        </w:rPr>
      </w:pPr>
      <w:r w:rsidRPr="007514FD">
        <w:rPr>
          <w:b/>
          <w:sz w:val="24"/>
          <w:szCs w:val="24"/>
        </w:rPr>
        <w:t>MEZZO DI TRASPORTO</w:t>
      </w:r>
      <w:r w:rsidR="007514FD">
        <w:rPr>
          <w:b/>
          <w:sz w:val="24"/>
          <w:szCs w:val="24"/>
        </w:rPr>
        <w:t>:</w:t>
      </w:r>
      <w:r w:rsidRPr="007514FD">
        <w:rPr>
          <w:sz w:val="24"/>
          <w:szCs w:val="24"/>
        </w:rPr>
        <w:t xml:space="preserve"> </w:t>
      </w:r>
    </w:p>
    <w:p w14:paraId="388F1FDF" w14:textId="77777777" w:rsidR="00C874DA" w:rsidRDefault="00C874DA" w:rsidP="00C874DA">
      <w:pPr>
        <w:jc w:val="center"/>
      </w:pPr>
    </w:p>
    <w:p w14:paraId="0D2E1E2C" w14:textId="77777777" w:rsidR="00C874DA" w:rsidRDefault="00C874DA" w:rsidP="00C874DA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</w:t>
      </w:r>
    </w:p>
    <w:p w14:paraId="480D6BCF" w14:textId="77777777" w:rsidR="00C874DA" w:rsidRPr="00C375AC" w:rsidRDefault="00C874DA" w:rsidP="00C874DA">
      <w:pPr>
        <w:jc w:val="center"/>
        <w:rPr>
          <w:sz w:val="28"/>
          <w:szCs w:val="28"/>
        </w:rPr>
      </w:pPr>
    </w:p>
    <w:p w14:paraId="51479B02" w14:textId="77777777" w:rsidR="00C874DA" w:rsidRDefault="00C874DA" w:rsidP="00C874DA"/>
    <w:p w14:paraId="45EDB81E" w14:textId="6B9C96A8" w:rsidR="00C874DA" w:rsidRPr="00320249" w:rsidRDefault="00C874DA" w:rsidP="00C874DA">
      <w:pPr>
        <w:rPr>
          <w:sz w:val="24"/>
          <w:szCs w:val="24"/>
        </w:rPr>
      </w:pPr>
      <w:r w:rsidRPr="00320249">
        <w:rPr>
          <w:sz w:val="24"/>
          <w:szCs w:val="24"/>
        </w:rPr>
        <w:t xml:space="preserve">Orario di partenza   </w:t>
      </w:r>
      <w:r w:rsidRPr="00320249">
        <w:rPr>
          <w:sz w:val="28"/>
          <w:szCs w:val="28"/>
        </w:rPr>
        <w:t>……</w:t>
      </w:r>
      <w:proofErr w:type="gramStart"/>
      <w:r w:rsidR="00320249" w:rsidRPr="00320249">
        <w:rPr>
          <w:sz w:val="28"/>
          <w:szCs w:val="28"/>
        </w:rPr>
        <w:t>…….</w:t>
      </w:r>
      <w:proofErr w:type="gramEnd"/>
      <w:r w:rsidRPr="00320249">
        <w:rPr>
          <w:sz w:val="28"/>
          <w:szCs w:val="28"/>
        </w:rPr>
        <w:t xml:space="preserve">……….. </w:t>
      </w:r>
      <w:r w:rsidRPr="00320249">
        <w:rPr>
          <w:sz w:val="24"/>
          <w:szCs w:val="24"/>
        </w:rPr>
        <w:t xml:space="preserve">    </w:t>
      </w:r>
      <w:r w:rsidR="00320249">
        <w:rPr>
          <w:sz w:val="24"/>
          <w:szCs w:val="24"/>
        </w:rPr>
        <w:t xml:space="preserve">    </w:t>
      </w:r>
      <w:r w:rsidRPr="00320249">
        <w:rPr>
          <w:sz w:val="24"/>
          <w:szCs w:val="24"/>
        </w:rPr>
        <w:t xml:space="preserve">orario previsto per il ritorno   </w:t>
      </w:r>
      <w:r w:rsidRPr="00320249">
        <w:rPr>
          <w:sz w:val="28"/>
          <w:szCs w:val="28"/>
        </w:rPr>
        <w:t>……</w:t>
      </w:r>
      <w:proofErr w:type="gramStart"/>
      <w:r w:rsidR="00320249" w:rsidRPr="00320249">
        <w:rPr>
          <w:sz w:val="28"/>
          <w:szCs w:val="28"/>
        </w:rPr>
        <w:t>…….</w:t>
      </w:r>
      <w:proofErr w:type="gramEnd"/>
      <w:r w:rsidRPr="00320249">
        <w:rPr>
          <w:sz w:val="28"/>
          <w:szCs w:val="28"/>
        </w:rPr>
        <w:t>……</w:t>
      </w:r>
      <w:r w:rsidR="00320249">
        <w:rPr>
          <w:sz w:val="28"/>
          <w:szCs w:val="28"/>
        </w:rPr>
        <w:t>.</w:t>
      </w:r>
      <w:r w:rsidRPr="00320249">
        <w:rPr>
          <w:sz w:val="28"/>
          <w:szCs w:val="28"/>
        </w:rPr>
        <w:t>…</w:t>
      </w:r>
    </w:p>
    <w:p w14:paraId="4BBD4185" w14:textId="77777777" w:rsidR="00C874DA" w:rsidRPr="00320249" w:rsidRDefault="00C874DA" w:rsidP="00C874DA">
      <w:pPr>
        <w:rPr>
          <w:sz w:val="24"/>
          <w:szCs w:val="24"/>
        </w:rPr>
      </w:pPr>
      <w:r w:rsidRPr="00320249">
        <w:rPr>
          <w:sz w:val="24"/>
          <w:szCs w:val="24"/>
        </w:rPr>
        <w:t xml:space="preserve"> </w:t>
      </w:r>
    </w:p>
    <w:p w14:paraId="50FEB685" w14:textId="5990AA79" w:rsidR="00C874DA" w:rsidRPr="00320249" w:rsidRDefault="00C874DA" w:rsidP="00C874DA">
      <w:pPr>
        <w:rPr>
          <w:sz w:val="24"/>
          <w:szCs w:val="24"/>
        </w:rPr>
      </w:pPr>
      <w:r w:rsidRPr="00320249">
        <w:rPr>
          <w:sz w:val="24"/>
          <w:szCs w:val="24"/>
        </w:rPr>
        <w:t>Luogo di partenz</w:t>
      </w:r>
      <w:r w:rsidR="00320249">
        <w:rPr>
          <w:sz w:val="24"/>
          <w:szCs w:val="24"/>
        </w:rPr>
        <w:t xml:space="preserve">a </w:t>
      </w:r>
      <w:r w:rsidR="00320249" w:rsidRPr="00320249">
        <w:rPr>
          <w:sz w:val="28"/>
          <w:szCs w:val="28"/>
        </w:rPr>
        <w:t>………………………………………………</w:t>
      </w:r>
      <w:r w:rsidR="00320249">
        <w:rPr>
          <w:sz w:val="28"/>
          <w:szCs w:val="28"/>
        </w:rPr>
        <w:t>...</w:t>
      </w:r>
      <w:r w:rsidR="00320249" w:rsidRPr="00320249">
        <w:rPr>
          <w:sz w:val="28"/>
          <w:szCs w:val="28"/>
        </w:rPr>
        <w:t xml:space="preserve">……………………… </w:t>
      </w:r>
    </w:p>
    <w:p w14:paraId="5C744F56" w14:textId="77777777" w:rsidR="00C874DA" w:rsidRPr="00320249" w:rsidRDefault="00C874DA" w:rsidP="00C874DA">
      <w:pPr>
        <w:rPr>
          <w:sz w:val="24"/>
          <w:szCs w:val="24"/>
        </w:rPr>
      </w:pPr>
    </w:p>
    <w:p w14:paraId="3687775D" w14:textId="4F32D184" w:rsidR="00C874DA" w:rsidRPr="00320249" w:rsidRDefault="00C874DA" w:rsidP="00C874DA">
      <w:pPr>
        <w:rPr>
          <w:sz w:val="28"/>
          <w:szCs w:val="28"/>
        </w:rPr>
      </w:pPr>
      <w:r w:rsidRPr="00320249">
        <w:rPr>
          <w:sz w:val="24"/>
          <w:szCs w:val="24"/>
        </w:rPr>
        <w:t>L</w:t>
      </w:r>
      <w:r w:rsidRPr="00320249">
        <w:rPr>
          <w:sz w:val="24"/>
          <w:szCs w:val="24"/>
        </w:rPr>
        <w:t xml:space="preserve">uogo previsto per il ritorno   </w:t>
      </w:r>
      <w:r w:rsidR="00320249">
        <w:rPr>
          <w:sz w:val="24"/>
          <w:szCs w:val="24"/>
        </w:rPr>
        <w:t xml:space="preserve"> </w:t>
      </w:r>
      <w:r w:rsidR="00320249">
        <w:rPr>
          <w:sz w:val="28"/>
          <w:szCs w:val="28"/>
        </w:rPr>
        <w:t>……………………………………………………</w:t>
      </w:r>
      <w:proofErr w:type="gramStart"/>
      <w:r w:rsidR="00320249">
        <w:rPr>
          <w:sz w:val="28"/>
          <w:szCs w:val="28"/>
        </w:rPr>
        <w:t>…….</w:t>
      </w:r>
      <w:proofErr w:type="gramEnd"/>
      <w:r w:rsidR="00320249">
        <w:rPr>
          <w:sz w:val="28"/>
          <w:szCs w:val="28"/>
        </w:rPr>
        <w:t>….</w:t>
      </w:r>
    </w:p>
    <w:p w14:paraId="05FB01C8" w14:textId="77777777" w:rsidR="00C874DA" w:rsidRDefault="00C874DA" w:rsidP="00C874DA">
      <w:pPr>
        <w:rPr>
          <w:sz w:val="16"/>
          <w:szCs w:val="16"/>
        </w:rPr>
      </w:pPr>
    </w:p>
    <w:p w14:paraId="693F7D4C" w14:textId="77777777" w:rsidR="00C874DA" w:rsidRPr="008C136D" w:rsidRDefault="00C874DA" w:rsidP="00C874DA">
      <w:pPr>
        <w:rPr>
          <w:sz w:val="16"/>
          <w:szCs w:val="16"/>
        </w:rPr>
      </w:pPr>
    </w:p>
    <w:p w14:paraId="1933E5B2" w14:textId="77777777" w:rsidR="00C874DA" w:rsidRDefault="00C874DA" w:rsidP="00C874DA">
      <w:pPr>
        <w:jc w:val="center"/>
        <w:rPr>
          <w:b/>
        </w:rPr>
      </w:pPr>
    </w:p>
    <w:p w14:paraId="76FFA96A" w14:textId="3DD3D543" w:rsidR="00C874DA" w:rsidRPr="007514FD" w:rsidRDefault="00C874DA" w:rsidP="007514FD">
      <w:pPr>
        <w:rPr>
          <w:b/>
          <w:sz w:val="24"/>
          <w:szCs w:val="24"/>
        </w:rPr>
      </w:pPr>
      <w:r w:rsidRPr="007514FD">
        <w:rPr>
          <w:b/>
          <w:sz w:val="24"/>
          <w:szCs w:val="24"/>
        </w:rPr>
        <w:t>OBIETTIVI EDUCATIVI E DIDATTICI</w:t>
      </w:r>
      <w:r w:rsidR="007514FD">
        <w:rPr>
          <w:b/>
          <w:sz w:val="24"/>
          <w:szCs w:val="24"/>
        </w:rPr>
        <w:t>:</w:t>
      </w:r>
    </w:p>
    <w:p w14:paraId="491350DA" w14:textId="77777777" w:rsidR="00C874DA" w:rsidRDefault="00C874DA" w:rsidP="00C874DA">
      <w:pPr>
        <w:jc w:val="center"/>
      </w:pPr>
    </w:p>
    <w:p w14:paraId="05119317" w14:textId="77777777" w:rsidR="00C874DA" w:rsidRDefault="00C874DA" w:rsidP="00C874DA">
      <w:pPr>
        <w:jc w:val="both"/>
        <w:rPr>
          <w:sz w:val="28"/>
          <w:szCs w:val="28"/>
        </w:rPr>
      </w:pPr>
      <w:r w:rsidRPr="00CD672E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t>……………………………………………………………………………</w:t>
      </w:r>
      <w:r w:rsidRPr="00CD672E">
        <w:rPr>
          <w:sz w:val="28"/>
          <w:szCs w:val="28"/>
        </w:rPr>
        <w:t>……………</w:t>
      </w:r>
    </w:p>
    <w:p w14:paraId="0E448F4F" w14:textId="77777777" w:rsidR="00C874DA" w:rsidRDefault="00C874DA" w:rsidP="00C874DA">
      <w:pPr>
        <w:jc w:val="center"/>
        <w:rPr>
          <w:b/>
          <w:sz w:val="28"/>
          <w:szCs w:val="28"/>
        </w:rPr>
      </w:pPr>
    </w:p>
    <w:p w14:paraId="773A74C8" w14:textId="7652FF8D" w:rsidR="00C874DA" w:rsidRPr="007514FD" w:rsidRDefault="00C874DA" w:rsidP="007514FD">
      <w:pPr>
        <w:rPr>
          <w:b/>
          <w:sz w:val="24"/>
          <w:szCs w:val="24"/>
        </w:rPr>
      </w:pPr>
      <w:r w:rsidRPr="007514FD">
        <w:rPr>
          <w:b/>
          <w:sz w:val="24"/>
          <w:szCs w:val="24"/>
        </w:rPr>
        <w:lastRenderedPageBreak/>
        <w:t>ATTIVITA’ DIDATTICHE IN PREPARAZIONE DEL VIAGGIO</w:t>
      </w:r>
      <w:r w:rsidR="007514FD">
        <w:rPr>
          <w:b/>
          <w:sz w:val="24"/>
          <w:szCs w:val="24"/>
        </w:rPr>
        <w:t>:</w:t>
      </w:r>
    </w:p>
    <w:p w14:paraId="189F0782" w14:textId="77777777" w:rsidR="00C874DA" w:rsidRDefault="00C874DA" w:rsidP="00C874DA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86F535" w14:textId="77777777" w:rsidR="00D54281" w:rsidRPr="007514FD" w:rsidRDefault="00D54281" w:rsidP="007514FD">
      <w:pPr>
        <w:rPr>
          <w:b/>
          <w:sz w:val="24"/>
          <w:szCs w:val="24"/>
        </w:rPr>
      </w:pPr>
    </w:p>
    <w:p w14:paraId="32D67E83" w14:textId="3E2400AB" w:rsidR="00C874DA" w:rsidRPr="007514FD" w:rsidRDefault="00C874DA" w:rsidP="007514FD">
      <w:pPr>
        <w:rPr>
          <w:sz w:val="24"/>
          <w:szCs w:val="24"/>
        </w:rPr>
      </w:pPr>
      <w:r w:rsidRPr="007514FD">
        <w:rPr>
          <w:b/>
          <w:sz w:val="24"/>
          <w:szCs w:val="24"/>
        </w:rPr>
        <w:t>MATERIALE DIDATTICO DA FORNIRE AI PARTECIPANTI</w:t>
      </w:r>
      <w:r w:rsidR="007514FD">
        <w:rPr>
          <w:b/>
          <w:sz w:val="24"/>
          <w:szCs w:val="24"/>
        </w:rPr>
        <w:t>:</w:t>
      </w:r>
    </w:p>
    <w:p w14:paraId="69C035E3" w14:textId="77777777" w:rsidR="00C874DA" w:rsidRDefault="00C874DA" w:rsidP="00C874DA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</w:t>
      </w:r>
    </w:p>
    <w:p w14:paraId="0DE03E8D" w14:textId="77777777" w:rsidR="00C874DA" w:rsidRDefault="00C874DA" w:rsidP="00C874DA">
      <w:pPr>
        <w:rPr>
          <w:sz w:val="28"/>
          <w:szCs w:val="28"/>
        </w:rPr>
      </w:pPr>
    </w:p>
    <w:p w14:paraId="33CE3386" w14:textId="651D37BC" w:rsidR="00C874DA" w:rsidRPr="007514FD" w:rsidRDefault="00C874DA" w:rsidP="007514FD">
      <w:pPr>
        <w:jc w:val="both"/>
        <w:rPr>
          <w:b/>
          <w:sz w:val="24"/>
          <w:szCs w:val="24"/>
        </w:rPr>
      </w:pPr>
      <w:r w:rsidRPr="007514FD">
        <w:rPr>
          <w:b/>
          <w:sz w:val="24"/>
          <w:szCs w:val="24"/>
        </w:rPr>
        <w:t>VERIFICA DEI RISULTATI E MATERIALE DIDATTICO</w:t>
      </w:r>
      <w:r w:rsidR="007514FD">
        <w:rPr>
          <w:b/>
          <w:sz w:val="24"/>
          <w:szCs w:val="24"/>
        </w:rPr>
        <w:t xml:space="preserve"> </w:t>
      </w:r>
      <w:r w:rsidRPr="007514FD">
        <w:rPr>
          <w:b/>
          <w:sz w:val="24"/>
          <w:szCs w:val="24"/>
        </w:rPr>
        <w:t>DA PRODURRE A CONCLUSIONE DELL’ATTIVITA’</w:t>
      </w:r>
      <w:r w:rsidR="007514FD">
        <w:rPr>
          <w:b/>
          <w:sz w:val="24"/>
          <w:szCs w:val="24"/>
        </w:rPr>
        <w:t>:</w:t>
      </w:r>
    </w:p>
    <w:p w14:paraId="089B6CD5" w14:textId="7BE73E65" w:rsidR="00C874DA" w:rsidRDefault="00C874DA" w:rsidP="00C874DA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AACFFD" w14:textId="77777777" w:rsidR="00C874DA" w:rsidRDefault="00C874DA" w:rsidP="00C874DA">
      <w:pPr>
        <w:jc w:val="both"/>
        <w:rPr>
          <w:sz w:val="16"/>
          <w:szCs w:val="16"/>
        </w:rPr>
      </w:pPr>
    </w:p>
    <w:p w14:paraId="2AE16015" w14:textId="77777777" w:rsidR="00D54281" w:rsidRDefault="00D54281" w:rsidP="00C874DA">
      <w:pPr>
        <w:jc w:val="both"/>
        <w:rPr>
          <w:sz w:val="22"/>
          <w:szCs w:val="22"/>
        </w:rPr>
      </w:pPr>
    </w:p>
    <w:p w14:paraId="2CFA07FC" w14:textId="232FE251" w:rsidR="00C874DA" w:rsidRDefault="00C874DA" w:rsidP="00C874DA">
      <w:pPr>
        <w:jc w:val="both"/>
        <w:rPr>
          <w:sz w:val="22"/>
          <w:szCs w:val="22"/>
        </w:rPr>
      </w:pPr>
      <w:r>
        <w:rPr>
          <w:sz w:val="22"/>
          <w:szCs w:val="22"/>
        </w:rPr>
        <w:t>Isernia, …………………………</w:t>
      </w:r>
    </w:p>
    <w:p w14:paraId="7F0A0B59" w14:textId="77777777" w:rsidR="00D54281" w:rsidRDefault="00D54281" w:rsidP="00C874DA">
      <w:pPr>
        <w:jc w:val="both"/>
        <w:rPr>
          <w:sz w:val="22"/>
          <w:szCs w:val="22"/>
        </w:rPr>
      </w:pPr>
    </w:p>
    <w:p w14:paraId="0F1117AE" w14:textId="77777777" w:rsidR="00C874DA" w:rsidRDefault="00C874DA" w:rsidP="00C874DA">
      <w:pPr>
        <w:jc w:val="both"/>
        <w:rPr>
          <w:sz w:val="16"/>
          <w:szCs w:val="16"/>
        </w:rPr>
      </w:pPr>
    </w:p>
    <w:tbl>
      <w:tblPr>
        <w:tblStyle w:val="Grigliatabella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96"/>
        <w:gridCol w:w="222"/>
        <w:gridCol w:w="4696"/>
      </w:tblGrid>
      <w:tr w:rsidR="00C874DA" w:rsidRPr="001A2339" w14:paraId="3DAC0778" w14:textId="77777777" w:rsidTr="00D54281">
        <w:tc>
          <w:tcPr>
            <w:tcW w:w="4696" w:type="dxa"/>
          </w:tcPr>
          <w:p w14:paraId="1DC62C7B" w14:textId="05D62AE1" w:rsidR="00C874DA" w:rsidRDefault="00D54281" w:rsidP="006C5006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Docente Coordinatore del Viaggio/Uscita</w:t>
            </w:r>
          </w:p>
          <w:p w14:paraId="56A51BFC" w14:textId="77777777" w:rsidR="00C874DA" w:rsidRPr="001A2339" w:rsidRDefault="00C874DA" w:rsidP="00D54281">
            <w:pPr>
              <w:spacing w:line="360" w:lineRule="auto"/>
              <w:jc w:val="center"/>
            </w:pPr>
          </w:p>
        </w:tc>
        <w:tc>
          <w:tcPr>
            <w:tcW w:w="222" w:type="dxa"/>
          </w:tcPr>
          <w:p w14:paraId="172F8052" w14:textId="77777777" w:rsidR="00C874DA" w:rsidRPr="001A2339" w:rsidRDefault="00C874DA" w:rsidP="006C5006">
            <w:pPr>
              <w:jc w:val="both"/>
            </w:pPr>
          </w:p>
        </w:tc>
        <w:tc>
          <w:tcPr>
            <w:tcW w:w="4626" w:type="dxa"/>
          </w:tcPr>
          <w:p w14:paraId="6F1CC485" w14:textId="4E60A360" w:rsidR="00C874DA" w:rsidRPr="00D54281" w:rsidRDefault="00D54281" w:rsidP="00D542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Docenti disponibili quali  </w:t>
            </w:r>
            <w:r w:rsidR="00C874DA" w:rsidRPr="001A2339">
              <w:rPr>
                <w:sz w:val="22"/>
                <w:szCs w:val="22"/>
              </w:rPr>
              <w:t>ACCOMPAGNATORI</w:t>
            </w:r>
          </w:p>
        </w:tc>
      </w:tr>
      <w:tr w:rsidR="00C874DA" w:rsidRPr="001A2339" w14:paraId="74A8EC7A" w14:textId="77777777" w:rsidTr="00D54281">
        <w:tc>
          <w:tcPr>
            <w:tcW w:w="4696" w:type="dxa"/>
          </w:tcPr>
          <w:p w14:paraId="0BA768D4" w14:textId="77777777" w:rsidR="00C874DA" w:rsidRPr="001A2339" w:rsidRDefault="00C874DA" w:rsidP="006C5006">
            <w:pPr>
              <w:jc w:val="both"/>
              <w:rPr>
                <w:sz w:val="28"/>
                <w:szCs w:val="28"/>
              </w:rPr>
            </w:pPr>
            <w:r w:rsidRPr="001A2339">
              <w:rPr>
                <w:sz w:val="28"/>
                <w:szCs w:val="28"/>
              </w:rPr>
              <w:t>…………………………………………</w:t>
            </w:r>
          </w:p>
        </w:tc>
        <w:tc>
          <w:tcPr>
            <w:tcW w:w="222" w:type="dxa"/>
          </w:tcPr>
          <w:p w14:paraId="306D4583" w14:textId="77777777" w:rsidR="00C874DA" w:rsidRPr="001A2339" w:rsidRDefault="00C874DA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6" w:type="dxa"/>
          </w:tcPr>
          <w:p w14:paraId="6B108AC7" w14:textId="09FCB04D" w:rsidR="00C874DA" w:rsidRPr="001A2339" w:rsidRDefault="00C874DA" w:rsidP="006C5006">
            <w:pPr>
              <w:jc w:val="both"/>
              <w:rPr>
                <w:sz w:val="28"/>
                <w:szCs w:val="28"/>
              </w:rPr>
            </w:pPr>
            <w:r w:rsidRPr="001A2339">
              <w:rPr>
                <w:sz w:val="28"/>
                <w:szCs w:val="28"/>
              </w:rPr>
              <w:t>………………………………</w:t>
            </w:r>
            <w:r w:rsidR="00D54281">
              <w:rPr>
                <w:sz w:val="28"/>
                <w:szCs w:val="28"/>
              </w:rPr>
              <w:t>..</w:t>
            </w:r>
            <w:r w:rsidRPr="001A2339">
              <w:rPr>
                <w:sz w:val="28"/>
                <w:szCs w:val="28"/>
              </w:rPr>
              <w:t>………..</w:t>
            </w:r>
          </w:p>
        </w:tc>
      </w:tr>
      <w:tr w:rsidR="00C874DA" w:rsidRPr="001A2339" w14:paraId="3306EA3D" w14:textId="77777777" w:rsidTr="00D54281">
        <w:trPr>
          <w:trHeight w:val="80"/>
        </w:trPr>
        <w:tc>
          <w:tcPr>
            <w:tcW w:w="4696" w:type="dxa"/>
          </w:tcPr>
          <w:p w14:paraId="7C7BF18E" w14:textId="77777777" w:rsidR="00C874DA" w:rsidRPr="001A2339" w:rsidRDefault="00C874DA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9EECAAC" w14:textId="77777777" w:rsidR="00C874DA" w:rsidRPr="001A2339" w:rsidRDefault="00C874DA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6" w:type="dxa"/>
          </w:tcPr>
          <w:p w14:paraId="18E20C84" w14:textId="3E0425E2" w:rsidR="00C874DA" w:rsidRPr="001A2339" w:rsidRDefault="00C874DA" w:rsidP="006C5006">
            <w:pPr>
              <w:jc w:val="both"/>
              <w:rPr>
                <w:sz w:val="28"/>
                <w:szCs w:val="28"/>
              </w:rPr>
            </w:pPr>
            <w:r w:rsidRPr="001A2339">
              <w:rPr>
                <w:sz w:val="28"/>
                <w:szCs w:val="28"/>
              </w:rPr>
              <w:t>…………………………………</w:t>
            </w:r>
            <w:r w:rsidR="00D54281">
              <w:rPr>
                <w:sz w:val="28"/>
                <w:szCs w:val="28"/>
              </w:rPr>
              <w:t>.</w:t>
            </w:r>
            <w:r w:rsidRPr="001A2339">
              <w:rPr>
                <w:sz w:val="28"/>
                <w:szCs w:val="28"/>
              </w:rPr>
              <w:t>……...</w:t>
            </w:r>
          </w:p>
        </w:tc>
      </w:tr>
      <w:tr w:rsidR="00D54281" w:rsidRPr="001A2339" w14:paraId="4802B20D" w14:textId="77777777" w:rsidTr="00D54281">
        <w:trPr>
          <w:trHeight w:val="80"/>
        </w:trPr>
        <w:tc>
          <w:tcPr>
            <w:tcW w:w="4696" w:type="dxa"/>
          </w:tcPr>
          <w:p w14:paraId="75D11550" w14:textId="77777777" w:rsidR="00D54281" w:rsidRDefault="00D54281" w:rsidP="006C5006">
            <w:pPr>
              <w:jc w:val="both"/>
              <w:rPr>
                <w:sz w:val="28"/>
                <w:szCs w:val="28"/>
              </w:rPr>
            </w:pPr>
          </w:p>
          <w:p w14:paraId="0E0DD5D9" w14:textId="2A756C86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43D1A8F8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6" w:type="dxa"/>
          </w:tcPr>
          <w:p w14:paraId="2D5AAE9C" w14:textId="77777777" w:rsidR="00D54281" w:rsidRDefault="00D54281" w:rsidP="006C50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</w:t>
            </w:r>
          </w:p>
          <w:p w14:paraId="5D4C0257" w14:textId="599824FC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</w:t>
            </w:r>
          </w:p>
        </w:tc>
      </w:tr>
    </w:tbl>
    <w:p w14:paraId="00B19B68" w14:textId="005CB36E" w:rsidR="001C7FA4" w:rsidRDefault="0089410D" w:rsidP="0089410D">
      <w:pPr>
        <w:tabs>
          <w:tab w:val="left" w:pos="684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7F5C3C6D" w14:textId="10872E05" w:rsidR="002C1769" w:rsidRDefault="002C1769" w:rsidP="0089410D">
      <w:pPr>
        <w:tabs>
          <w:tab w:val="left" w:pos="6840"/>
        </w:tabs>
        <w:rPr>
          <w:sz w:val="16"/>
          <w:szCs w:val="16"/>
        </w:rPr>
      </w:pPr>
    </w:p>
    <w:p w14:paraId="2CFD2074" w14:textId="77777777" w:rsidR="002C1769" w:rsidRDefault="002C1769" w:rsidP="0089410D">
      <w:pPr>
        <w:tabs>
          <w:tab w:val="left" w:pos="6840"/>
        </w:tabs>
        <w:rPr>
          <w:sz w:val="16"/>
          <w:szCs w:val="16"/>
        </w:rPr>
      </w:pPr>
    </w:p>
    <w:tbl>
      <w:tblPr>
        <w:tblStyle w:val="Grigliatabella"/>
        <w:tblW w:w="4918" w:type="dxa"/>
        <w:tblInd w:w="47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2"/>
        <w:gridCol w:w="4696"/>
      </w:tblGrid>
      <w:tr w:rsidR="00D54281" w:rsidRPr="001A2339" w14:paraId="5E854B1E" w14:textId="77777777" w:rsidTr="00D54281">
        <w:tc>
          <w:tcPr>
            <w:tcW w:w="222" w:type="dxa"/>
          </w:tcPr>
          <w:p w14:paraId="1EFCD811" w14:textId="0F345631" w:rsidR="00D54281" w:rsidRPr="001A2339" w:rsidRDefault="001C7FA4" w:rsidP="006C5006">
            <w:pPr>
              <w:jc w:val="both"/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</w:t>
            </w:r>
          </w:p>
        </w:tc>
        <w:tc>
          <w:tcPr>
            <w:tcW w:w="4696" w:type="dxa"/>
          </w:tcPr>
          <w:p w14:paraId="64F9CEF4" w14:textId="17C37CCB" w:rsidR="00D54281" w:rsidRPr="00D54281" w:rsidRDefault="00D54281" w:rsidP="006C50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Docenti </w:t>
            </w:r>
            <w:r>
              <w:rPr>
                <w:sz w:val="22"/>
                <w:szCs w:val="22"/>
              </w:rPr>
              <w:t>ACCOMPAGNATORI SOSTITUTI</w:t>
            </w:r>
          </w:p>
        </w:tc>
      </w:tr>
      <w:tr w:rsidR="00D54281" w:rsidRPr="001A2339" w14:paraId="6A26E683" w14:textId="77777777" w:rsidTr="00D54281">
        <w:tc>
          <w:tcPr>
            <w:tcW w:w="222" w:type="dxa"/>
          </w:tcPr>
          <w:p w14:paraId="1AE2B8ED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6" w:type="dxa"/>
          </w:tcPr>
          <w:p w14:paraId="06DD12CD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  <w:r w:rsidRPr="001A2339">
              <w:rPr>
                <w:sz w:val="28"/>
                <w:szCs w:val="28"/>
              </w:rPr>
              <w:t>………………………………</w:t>
            </w:r>
            <w:r>
              <w:rPr>
                <w:sz w:val="28"/>
                <w:szCs w:val="28"/>
              </w:rPr>
              <w:t>..</w:t>
            </w:r>
            <w:r w:rsidRPr="001A2339">
              <w:rPr>
                <w:sz w:val="28"/>
                <w:szCs w:val="28"/>
              </w:rPr>
              <w:t>………..</w:t>
            </w:r>
          </w:p>
        </w:tc>
      </w:tr>
      <w:tr w:rsidR="00D54281" w:rsidRPr="001A2339" w14:paraId="218D7105" w14:textId="77777777" w:rsidTr="00D54281">
        <w:trPr>
          <w:trHeight w:val="80"/>
        </w:trPr>
        <w:tc>
          <w:tcPr>
            <w:tcW w:w="222" w:type="dxa"/>
          </w:tcPr>
          <w:p w14:paraId="74A3DA30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6" w:type="dxa"/>
          </w:tcPr>
          <w:p w14:paraId="4CF657A7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  <w:r w:rsidRPr="001A2339">
              <w:rPr>
                <w:sz w:val="28"/>
                <w:szCs w:val="28"/>
              </w:rPr>
              <w:t>…………………………………</w:t>
            </w:r>
            <w:r>
              <w:rPr>
                <w:sz w:val="28"/>
                <w:szCs w:val="28"/>
              </w:rPr>
              <w:t>.</w:t>
            </w:r>
            <w:r w:rsidRPr="001A2339">
              <w:rPr>
                <w:sz w:val="28"/>
                <w:szCs w:val="28"/>
              </w:rPr>
              <w:t>……...</w:t>
            </w:r>
          </w:p>
        </w:tc>
      </w:tr>
      <w:tr w:rsidR="00D54281" w:rsidRPr="001A2339" w14:paraId="5A2EA251" w14:textId="77777777" w:rsidTr="00D54281">
        <w:trPr>
          <w:trHeight w:val="80"/>
        </w:trPr>
        <w:tc>
          <w:tcPr>
            <w:tcW w:w="222" w:type="dxa"/>
          </w:tcPr>
          <w:p w14:paraId="1CD858C1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96" w:type="dxa"/>
          </w:tcPr>
          <w:p w14:paraId="32D1AA2C" w14:textId="77777777" w:rsidR="00D54281" w:rsidRDefault="00D54281" w:rsidP="006C50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</w:t>
            </w:r>
          </w:p>
          <w:p w14:paraId="307A2D75" w14:textId="77777777" w:rsidR="00D54281" w:rsidRPr="001A2339" w:rsidRDefault="00D54281" w:rsidP="006C50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</w:t>
            </w:r>
          </w:p>
        </w:tc>
      </w:tr>
    </w:tbl>
    <w:p w14:paraId="04659F4A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p w14:paraId="1466A56D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p w14:paraId="2D8DE33A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p w14:paraId="061B5DB8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p w14:paraId="5332A642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p w14:paraId="6264F2E4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p w14:paraId="4EC14522" w14:textId="77777777" w:rsidR="00A42BD0" w:rsidRDefault="00A42BD0" w:rsidP="0089410D">
      <w:pPr>
        <w:tabs>
          <w:tab w:val="left" w:pos="6840"/>
        </w:tabs>
        <w:rPr>
          <w:sz w:val="16"/>
          <w:szCs w:val="16"/>
        </w:rPr>
      </w:pPr>
    </w:p>
    <w:sectPr w:rsidR="00A42BD0" w:rsidSect="00915DB0">
      <w:pgSz w:w="11906" w:h="16838"/>
      <w:pgMar w:top="567" w:right="1133" w:bottom="709" w:left="1134" w:header="13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F44FD" w14:textId="77777777" w:rsidR="00C67B5D" w:rsidRDefault="00C67B5D">
      <w:r>
        <w:separator/>
      </w:r>
    </w:p>
  </w:endnote>
  <w:endnote w:type="continuationSeparator" w:id="0">
    <w:p w14:paraId="61B3297F" w14:textId="77777777" w:rsidR="00C67B5D" w:rsidRDefault="00C6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5A7C8" w14:textId="77777777" w:rsidR="00C67B5D" w:rsidRDefault="00C67B5D">
      <w:r>
        <w:separator/>
      </w:r>
    </w:p>
  </w:footnote>
  <w:footnote w:type="continuationSeparator" w:id="0">
    <w:p w14:paraId="53B9892A" w14:textId="77777777" w:rsidR="00C67B5D" w:rsidRDefault="00C67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5561F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07126"/>
    <w:multiLevelType w:val="hybridMultilevel"/>
    <w:tmpl w:val="FB26968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452E46"/>
    <w:multiLevelType w:val="hybridMultilevel"/>
    <w:tmpl w:val="B9743E3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05D73263"/>
    <w:multiLevelType w:val="hybridMultilevel"/>
    <w:tmpl w:val="2E90BDA2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08DF12BD"/>
    <w:multiLevelType w:val="multilevel"/>
    <w:tmpl w:val="19B0FE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0B32318B"/>
    <w:multiLevelType w:val="hybridMultilevel"/>
    <w:tmpl w:val="E1C25492"/>
    <w:lvl w:ilvl="0" w:tplc="3BA81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0F8A4D1E"/>
    <w:multiLevelType w:val="hybridMultilevel"/>
    <w:tmpl w:val="FCF29E5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103C0246"/>
    <w:multiLevelType w:val="multilevel"/>
    <w:tmpl w:val="07E0773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A654A3"/>
    <w:multiLevelType w:val="hybridMultilevel"/>
    <w:tmpl w:val="2624AD7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65702"/>
    <w:multiLevelType w:val="hybridMultilevel"/>
    <w:tmpl w:val="64B254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7D0E1C"/>
    <w:multiLevelType w:val="multilevel"/>
    <w:tmpl w:val="3286C2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1" w15:restartNumberingAfterBreak="0">
    <w:nsid w:val="1D877DDF"/>
    <w:multiLevelType w:val="hybridMultilevel"/>
    <w:tmpl w:val="32E85B1E"/>
    <w:lvl w:ilvl="0" w:tplc="E76E2506">
      <w:start w:val="1"/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2E7EC2"/>
    <w:multiLevelType w:val="hybridMultilevel"/>
    <w:tmpl w:val="372E2C2A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020"/>
        </w:tabs>
        <w:ind w:left="102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3" w15:restartNumberingAfterBreak="0">
    <w:nsid w:val="219A4C38"/>
    <w:multiLevelType w:val="hybridMultilevel"/>
    <w:tmpl w:val="B0A410DA"/>
    <w:lvl w:ilvl="0" w:tplc="4552D1A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225430E0"/>
    <w:multiLevelType w:val="hybridMultilevel"/>
    <w:tmpl w:val="91D28B5C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5" w15:restartNumberingAfterBreak="0">
    <w:nsid w:val="2395427D"/>
    <w:multiLevelType w:val="multilevel"/>
    <w:tmpl w:val="42529E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494796F"/>
    <w:multiLevelType w:val="hybridMultilevel"/>
    <w:tmpl w:val="C082F070"/>
    <w:lvl w:ilvl="0" w:tplc="26E0E7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7" w15:restartNumberingAfterBreak="0">
    <w:nsid w:val="29206B0D"/>
    <w:multiLevelType w:val="hybridMultilevel"/>
    <w:tmpl w:val="2AD473F6"/>
    <w:lvl w:ilvl="0" w:tplc="AF5262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A257BC"/>
    <w:multiLevelType w:val="hybridMultilevel"/>
    <w:tmpl w:val="AFCEF56A"/>
    <w:lvl w:ilvl="0" w:tplc="AC34B6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06E31C4"/>
    <w:multiLevelType w:val="hybridMultilevel"/>
    <w:tmpl w:val="C8A2A4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5914FE"/>
    <w:multiLevelType w:val="hybridMultilevel"/>
    <w:tmpl w:val="345C20E6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382E75FB"/>
    <w:multiLevelType w:val="multilevel"/>
    <w:tmpl w:val="7612F1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2" w15:restartNumberingAfterBreak="0">
    <w:nsid w:val="3C2A5386"/>
    <w:multiLevelType w:val="hybridMultilevel"/>
    <w:tmpl w:val="F14A52B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A0421"/>
    <w:multiLevelType w:val="hybridMultilevel"/>
    <w:tmpl w:val="78E8FFD6"/>
    <w:lvl w:ilvl="0" w:tplc="3BA81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4" w15:restartNumberingAfterBreak="0">
    <w:nsid w:val="42602BB3"/>
    <w:multiLevelType w:val="hybridMultilevel"/>
    <w:tmpl w:val="DD220D24"/>
    <w:lvl w:ilvl="0" w:tplc="3BA81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5" w15:restartNumberingAfterBreak="0">
    <w:nsid w:val="449C6007"/>
    <w:multiLevelType w:val="hybridMultilevel"/>
    <w:tmpl w:val="93FA4C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07F6F"/>
    <w:multiLevelType w:val="hybridMultilevel"/>
    <w:tmpl w:val="B8CE5E64"/>
    <w:lvl w:ilvl="0" w:tplc="A66C195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C66E98"/>
    <w:multiLevelType w:val="hybridMultilevel"/>
    <w:tmpl w:val="FEBE7FE8"/>
    <w:lvl w:ilvl="0" w:tplc="26E0E79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8" w15:restartNumberingAfterBreak="0">
    <w:nsid w:val="4FE25CE3"/>
    <w:multiLevelType w:val="hybridMultilevel"/>
    <w:tmpl w:val="7E26EAC0"/>
    <w:lvl w:ilvl="0" w:tplc="3BA81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9" w15:restartNumberingAfterBreak="0">
    <w:nsid w:val="50936C8B"/>
    <w:multiLevelType w:val="hybridMultilevel"/>
    <w:tmpl w:val="A406EF3E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0" w15:restartNumberingAfterBreak="0">
    <w:nsid w:val="513763F9"/>
    <w:multiLevelType w:val="hybridMultilevel"/>
    <w:tmpl w:val="1F78972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43B21B7"/>
    <w:multiLevelType w:val="hybridMultilevel"/>
    <w:tmpl w:val="8A463DA0"/>
    <w:lvl w:ilvl="0" w:tplc="AE88301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E7456D"/>
    <w:multiLevelType w:val="hybridMultilevel"/>
    <w:tmpl w:val="50ECCD8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4B104F"/>
    <w:multiLevelType w:val="hybridMultilevel"/>
    <w:tmpl w:val="7A7C6894"/>
    <w:lvl w:ilvl="0" w:tplc="3BA813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4" w15:restartNumberingAfterBreak="0">
    <w:nsid w:val="600E55EC"/>
    <w:multiLevelType w:val="hybridMultilevel"/>
    <w:tmpl w:val="07E0773C"/>
    <w:lvl w:ilvl="0" w:tplc="E6AAAD62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FA0111"/>
    <w:multiLevelType w:val="hybridMultilevel"/>
    <w:tmpl w:val="11AAE5BC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6" w15:restartNumberingAfterBreak="0">
    <w:nsid w:val="64CA6341"/>
    <w:multiLevelType w:val="multilevel"/>
    <w:tmpl w:val="7E26E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7" w15:restartNumberingAfterBreak="0">
    <w:nsid w:val="65855FD0"/>
    <w:multiLevelType w:val="hybridMultilevel"/>
    <w:tmpl w:val="8674701E"/>
    <w:lvl w:ilvl="0" w:tplc="818070D2">
      <w:numFmt w:val="bullet"/>
      <w:lvlText w:val="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943382"/>
    <w:multiLevelType w:val="hybridMultilevel"/>
    <w:tmpl w:val="286E47BE"/>
    <w:lvl w:ilvl="0" w:tplc="1F3E06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900237"/>
    <w:multiLevelType w:val="hybridMultilevel"/>
    <w:tmpl w:val="6D54B45E"/>
    <w:lvl w:ilvl="0" w:tplc="198445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DE53C9F"/>
    <w:multiLevelType w:val="hybridMultilevel"/>
    <w:tmpl w:val="CA50F6C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1" w15:restartNumberingAfterBreak="0">
    <w:nsid w:val="6E16040B"/>
    <w:multiLevelType w:val="hybridMultilevel"/>
    <w:tmpl w:val="F29832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E46E25"/>
    <w:multiLevelType w:val="hybridMultilevel"/>
    <w:tmpl w:val="D30A9D64"/>
    <w:lvl w:ilvl="0" w:tplc="CFAEC0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2601E8F"/>
    <w:multiLevelType w:val="hybridMultilevel"/>
    <w:tmpl w:val="B92C3AF4"/>
    <w:lvl w:ilvl="0" w:tplc="2F74FD4C">
      <w:start w:val="1"/>
      <w:numFmt w:val="lowerLetter"/>
      <w:lvlText w:val="%1)"/>
      <w:lvlJc w:val="left"/>
      <w:pPr>
        <w:tabs>
          <w:tab w:val="num" w:pos="-180"/>
        </w:tabs>
        <w:ind w:left="720" w:hanging="360"/>
      </w:pPr>
      <w:rPr>
        <w:rFonts w:hint="default"/>
        <w:b/>
        <w:bCs/>
        <w:i w:val="0"/>
        <w:iCs/>
        <w:spacing w:val="-1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4" w15:restartNumberingAfterBreak="0">
    <w:nsid w:val="74217993"/>
    <w:multiLevelType w:val="hybridMultilevel"/>
    <w:tmpl w:val="8E281E2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5" w15:restartNumberingAfterBreak="0">
    <w:nsid w:val="74D71CAF"/>
    <w:multiLevelType w:val="hybridMultilevel"/>
    <w:tmpl w:val="F530DF02"/>
    <w:lvl w:ilvl="0" w:tplc="0410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81D3131"/>
    <w:multiLevelType w:val="hybridMultilevel"/>
    <w:tmpl w:val="D7AEDF3C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7" w15:restartNumberingAfterBreak="0">
    <w:nsid w:val="7A154485"/>
    <w:multiLevelType w:val="hybridMultilevel"/>
    <w:tmpl w:val="DF0426C6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8" w15:restartNumberingAfterBreak="0">
    <w:nsid w:val="7BB928CF"/>
    <w:multiLevelType w:val="hybridMultilevel"/>
    <w:tmpl w:val="42529EDA"/>
    <w:lvl w:ilvl="0" w:tplc="A364DB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9" w15:restartNumberingAfterBreak="0">
    <w:nsid w:val="7C3D75A0"/>
    <w:multiLevelType w:val="hybridMultilevel"/>
    <w:tmpl w:val="3C5629B6"/>
    <w:lvl w:ilvl="0" w:tplc="BEC627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5900789">
    <w:abstractNumId w:val="23"/>
  </w:num>
  <w:num w:numId="2" w16cid:durableId="69163119">
    <w:abstractNumId w:val="8"/>
  </w:num>
  <w:num w:numId="3" w16cid:durableId="2015108807">
    <w:abstractNumId w:val="28"/>
  </w:num>
  <w:num w:numId="4" w16cid:durableId="1847401110">
    <w:abstractNumId w:val="19"/>
  </w:num>
  <w:num w:numId="5" w16cid:durableId="663901116">
    <w:abstractNumId w:val="6"/>
  </w:num>
  <w:num w:numId="6" w16cid:durableId="1732844039">
    <w:abstractNumId w:val="47"/>
  </w:num>
  <w:num w:numId="7" w16cid:durableId="1860241493">
    <w:abstractNumId w:val="12"/>
  </w:num>
  <w:num w:numId="8" w16cid:durableId="1214080544">
    <w:abstractNumId w:val="3"/>
  </w:num>
  <w:num w:numId="9" w16cid:durableId="1130972585">
    <w:abstractNumId w:val="46"/>
  </w:num>
  <w:num w:numId="10" w16cid:durableId="2126918433">
    <w:abstractNumId w:val="20"/>
  </w:num>
  <w:num w:numId="11" w16cid:durableId="1312058876">
    <w:abstractNumId w:val="35"/>
  </w:num>
  <w:num w:numId="12" w16cid:durableId="1132018816">
    <w:abstractNumId w:val="14"/>
  </w:num>
  <w:num w:numId="13" w16cid:durableId="645747925">
    <w:abstractNumId w:val="18"/>
  </w:num>
  <w:num w:numId="14" w16cid:durableId="11804314">
    <w:abstractNumId w:val="5"/>
  </w:num>
  <w:num w:numId="15" w16cid:durableId="1883711973">
    <w:abstractNumId w:val="33"/>
  </w:num>
  <w:num w:numId="16" w16cid:durableId="1067919528">
    <w:abstractNumId w:val="24"/>
  </w:num>
  <w:num w:numId="17" w16cid:durableId="1936591379">
    <w:abstractNumId w:val="17"/>
  </w:num>
  <w:num w:numId="18" w16cid:durableId="224268912">
    <w:abstractNumId w:val="30"/>
  </w:num>
  <w:num w:numId="19" w16cid:durableId="1598638903">
    <w:abstractNumId w:val="31"/>
  </w:num>
  <w:num w:numId="20" w16cid:durableId="1197503030">
    <w:abstractNumId w:val="29"/>
  </w:num>
  <w:num w:numId="21" w16cid:durableId="1801259537">
    <w:abstractNumId w:val="25"/>
  </w:num>
  <w:num w:numId="22" w16cid:durableId="1443842160">
    <w:abstractNumId w:val="10"/>
  </w:num>
  <w:num w:numId="23" w16cid:durableId="814951879">
    <w:abstractNumId w:val="44"/>
  </w:num>
  <w:num w:numId="24" w16cid:durableId="1248424283">
    <w:abstractNumId w:val="21"/>
  </w:num>
  <w:num w:numId="25" w16cid:durableId="937908005">
    <w:abstractNumId w:val="40"/>
  </w:num>
  <w:num w:numId="26" w16cid:durableId="1319309377">
    <w:abstractNumId w:val="36"/>
  </w:num>
  <w:num w:numId="27" w16cid:durableId="1812362360">
    <w:abstractNumId w:val="2"/>
  </w:num>
  <w:num w:numId="28" w16cid:durableId="2087529733">
    <w:abstractNumId w:val="1"/>
  </w:num>
  <w:num w:numId="29" w16cid:durableId="9990994">
    <w:abstractNumId w:val="11"/>
  </w:num>
  <w:num w:numId="30" w16cid:durableId="1731347158">
    <w:abstractNumId w:val="22"/>
  </w:num>
  <w:num w:numId="31" w16cid:durableId="1265728273">
    <w:abstractNumId w:val="13"/>
  </w:num>
  <w:num w:numId="32" w16cid:durableId="625502588">
    <w:abstractNumId w:val="49"/>
  </w:num>
  <w:num w:numId="33" w16cid:durableId="1715763499">
    <w:abstractNumId w:val="34"/>
  </w:num>
  <w:num w:numId="34" w16cid:durableId="1587761741">
    <w:abstractNumId w:val="42"/>
  </w:num>
  <w:num w:numId="35" w16cid:durableId="1411466358">
    <w:abstractNumId w:val="7"/>
  </w:num>
  <w:num w:numId="36" w16cid:durableId="970983110">
    <w:abstractNumId w:val="43"/>
  </w:num>
  <w:num w:numId="37" w16cid:durableId="1383673054">
    <w:abstractNumId w:val="4"/>
  </w:num>
  <w:num w:numId="38" w16cid:durableId="1783189453">
    <w:abstractNumId w:val="16"/>
  </w:num>
  <w:num w:numId="39" w16cid:durableId="1743677224">
    <w:abstractNumId w:val="27"/>
  </w:num>
  <w:num w:numId="40" w16cid:durableId="869877152">
    <w:abstractNumId w:val="0"/>
  </w:num>
  <w:num w:numId="41" w16cid:durableId="780805858">
    <w:abstractNumId w:val="41"/>
  </w:num>
  <w:num w:numId="42" w16cid:durableId="1828521961">
    <w:abstractNumId w:val="45"/>
  </w:num>
  <w:num w:numId="43" w16cid:durableId="455761509">
    <w:abstractNumId w:val="37"/>
  </w:num>
  <w:num w:numId="44" w16cid:durableId="1734884399">
    <w:abstractNumId w:val="38"/>
  </w:num>
  <w:num w:numId="45" w16cid:durableId="1411539022">
    <w:abstractNumId w:val="48"/>
  </w:num>
  <w:num w:numId="46" w16cid:durableId="1865439301">
    <w:abstractNumId w:val="32"/>
  </w:num>
  <w:num w:numId="47" w16cid:durableId="1128160441">
    <w:abstractNumId w:val="15"/>
  </w:num>
  <w:num w:numId="48" w16cid:durableId="494758834">
    <w:abstractNumId w:val="39"/>
  </w:num>
  <w:num w:numId="49" w16cid:durableId="1285114051">
    <w:abstractNumId w:val="26"/>
  </w:num>
  <w:num w:numId="50" w16cid:durableId="17458309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DF"/>
    <w:rsid w:val="000141BF"/>
    <w:rsid w:val="00030EFB"/>
    <w:rsid w:val="000427EE"/>
    <w:rsid w:val="000440A3"/>
    <w:rsid w:val="000508A7"/>
    <w:rsid w:val="0005161A"/>
    <w:rsid w:val="000751E8"/>
    <w:rsid w:val="00081D34"/>
    <w:rsid w:val="00082197"/>
    <w:rsid w:val="00092EE3"/>
    <w:rsid w:val="000B07C7"/>
    <w:rsid w:val="000B0A15"/>
    <w:rsid w:val="000B4DAD"/>
    <w:rsid w:val="000C128B"/>
    <w:rsid w:val="000C3371"/>
    <w:rsid w:val="000C6D6B"/>
    <w:rsid w:val="000D233F"/>
    <w:rsid w:val="000D3C0C"/>
    <w:rsid w:val="000E6FA0"/>
    <w:rsid w:val="000F28EF"/>
    <w:rsid w:val="000F6754"/>
    <w:rsid w:val="00105EB9"/>
    <w:rsid w:val="00117448"/>
    <w:rsid w:val="00120E93"/>
    <w:rsid w:val="00125824"/>
    <w:rsid w:val="00127125"/>
    <w:rsid w:val="001322A5"/>
    <w:rsid w:val="00133807"/>
    <w:rsid w:val="00156CC8"/>
    <w:rsid w:val="00161B32"/>
    <w:rsid w:val="00163EE6"/>
    <w:rsid w:val="00167768"/>
    <w:rsid w:val="0017725B"/>
    <w:rsid w:val="0019682B"/>
    <w:rsid w:val="00197F7B"/>
    <w:rsid w:val="001A3128"/>
    <w:rsid w:val="001A36F0"/>
    <w:rsid w:val="001A65F8"/>
    <w:rsid w:val="001B1AEE"/>
    <w:rsid w:val="001B3347"/>
    <w:rsid w:val="001B6010"/>
    <w:rsid w:val="001C0E04"/>
    <w:rsid w:val="001C1439"/>
    <w:rsid w:val="001C7FA4"/>
    <w:rsid w:val="001E20AC"/>
    <w:rsid w:val="001E2406"/>
    <w:rsid w:val="001E411C"/>
    <w:rsid w:val="001F5C67"/>
    <w:rsid w:val="00237F36"/>
    <w:rsid w:val="00243724"/>
    <w:rsid w:val="002530A6"/>
    <w:rsid w:val="00290E96"/>
    <w:rsid w:val="0029197C"/>
    <w:rsid w:val="00295F2C"/>
    <w:rsid w:val="002A53CB"/>
    <w:rsid w:val="002B12C7"/>
    <w:rsid w:val="002B4066"/>
    <w:rsid w:val="002C0E94"/>
    <w:rsid w:val="002C1769"/>
    <w:rsid w:val="002C296D"/>
    <w:rsid w:val="002D6D38"/>
    <w:rsid w:val="002E3414"/>
    <w:rsid w:val="002F4AFE"/>
    <w:rsid w:val="002F6135"/>
    <w:rsid w:val="00301A69"/>
    <w:rsid w:val="00311BA0"/>
    <w:rsid w:val="00315512"/>
    <w:rsid w:val="00316E9C"/>
    <w:rsid w:val="00320249"/>
    <w:rsid w:val="00330646"/>
    <w:rsid w:val="003340BC"/>
    <w:rsid w:val="00344DC0"/>
    <w:rsid w:val="0034559B"/>
    <w:rsid w:val="0036111C"/>
    <w:rsid w:val="00365C09"/>
    <w:rsid w:val="00365C36"/>
    <w:rsid w:val="00370B17"/>
    <w:rsid w:val="0038023C"/>
    <w:rsid w:val="0039343E"/>
    <w:rsid w:val="003A4914"/>
    <w:rsid w:val="003A4EFA"/>
    <w:rsid w:val="003C4B05"/>
    <w:rsid w:val="003C5BE5"/>
    <w:rsid w:val="003D62E4"/>
    <w:rsid w:val="003E1EBA"/>
    <w:rsid w:val="003E706E"/>
    <w:rsid w:val="003F405D"/>
    <w:rsid w:val="00426669"/>
    <w:rsid w:val="00452BED"/>
    <w:rsid w:val="0045561D"/>
    <w:rsid w:val="00456D86"/>
    <w:rsid w:val="004664B3"/>
    <w:rsid w:val="004B4831"/>
    <w:rsid w:val="004C096E"/>
    <w:rsid w:val="004C6C24"/>
    <w:rsid w:val="004D25CC"/>
    <w:rsid w:val="004D36DF"/>
    <w:rsid w:val="004D6C39"/>
    <w:rsid w:val="004E016F"/>
    <w:rsid w:val="004E26FE"/>
    <w:rsid w:val="004E68EA"/>
    <w:rsid w:val="004F2538"/>
    <w:rsid w:val="004F2782"/>
    <w:rsid w:val="0050158E"/>
    <w:rsid w:val="005043AC"/>
    <w:rsid w:val="00514013"/>
    <w:rsid w:val="005202A3"/>
    <w:rsid w:val="00521AB0"/>
    <w:rsid w:val="00526B31"/>
    <w:rsid w:val="00536F9C"/>
    <w:rsid w:val="0057351C"/>
    <w:rsid w:val="00577904"/>
    <w:rsid w:val="005809D4"/>
    <w:rsid w:val="00590316"/>
    <w:rsid w:val="005940B1"/>
    <w:rsid w:val="0059604B"/>
    <w:rsid w:val="005B0F0F"/>
    <w:rsid w:val="005C46F8"/>
    <w:rsid w:val="005D22D9"/>
    <w:rsid w:val="005D2621"/>
    <w:rsid w:val="005E7981"/>
    <w:rsid w:val="006130DF"/>
    <w:rsid w:val="00613993"/>
    <w:rsid w:val="00617B3D"/>
    <w:rsid w:val="006341D5"/>
    <w:rsid w:val="00640FA5"/>
    <w:rsid w:val="006648D4"/>
    <w:rsid w:val="00665232"/>
    <w:rsid w:val="00681D67"/>
    <w:rsid w:val="00693502"/>
    <w:rsid w:val="00695CA6"/>
    <w:rsid w:val="0069625E"/>
    <w:rsid w:val="006A0959"/>
    <w:rsid w:val="006A131D"/>
    <w:rsid w:val="006A1753"/>
    <w:rsid w:val="006A2230"/>
    <w:rsid w:val="006A30CC"/>
    <w:rsid w:val="006A63A3"/>
    <w:rsid w:val="006A766D"/>
    <w:rsid w:val="006B1921"/>
    <w:rsid w:val="006C1986"/>
    <w:rsid w:val="006D0A62"/>
    <w:rsid w:val="006E1E66"/>
    <w:rsid w:val="006E2810"/>
    <w:rsid w:val="006F5424"/>
    <w:rsid w:val="00713FAB"/>
    <w:rsid w:val="00715889"/>
    <w:rsid w:val="007320AC"/>
    <w:rsid w:val="00744FC9"/>
    <w:rsid w:val="007467CF"/>
    <w:rsid w:val="007514FD"/>
    <w:rsid w:val="00757F4A"/>
    <w:rsid w:val="00773862"/>
    <w:rsid w:val="00773CFA"/>
    <w:rsid w:val="007873B9"/>
    <w:rsid w:val="007933B9"/>
    <w:rsid w:val="0079590D"/>
    <w:rsid w:val="007A2AB8"/>
    <w:rsid w:val="007B0C13"/>
    <w:rsid w:val="007B3CA3"/>
    <w:rsid w:val="007C14C4"/>
    <w:rsid w:val="007C476B"/>
    <w:rsid w:val="007C5608"/>
    <w:rsid w:val="007D4B15"/>
    <w:rsid w:val="007D70ED"/>
    <w:rsid w:val="007E642D"/>
    <w:rsid w:val="007F1439"/>
    <w:rsid w:val="007F4F12"/>
    <w:rsid w:val="00800D51"/>
    <w:rsid w:val="00811E1D"/>
    <w:rsid w:val="008149AC"/>
    <w:rsid w:val="00815C8D"/>
    <w:rsid w:val="00832377"/>
    <w:rsid w:val="0083257D"/>
    <w:rsid w:val="00847197"/>
    <w:rsid w:val="0086336B"/>
    <w:rsid w:val="008643BB"/>
    <w:rsid w:val="00874DB6"/>
    <w:rsid w:val="00894109"/>
    <w:rsid w:val="0089410D"/>
    <w:rsid w:val="008B217A"/>
    <w:rsid w:val="008C1BED"/>
    <w:rsid w:val="008C3EE9"/>
    <w:rsid w:val="008D0F58"/>
    <w:rsid w:val="008E4483"/>
    <w:rsid w:val="008E78BE"/>
    <w:rsid w:val="00915DB0"/>
    <w:rsid w:val="009171C4"/>
    <w:rsid w:val="0093407F"/>
    <w:rsid w:val="0094612B"/>
    <w:rsid w:val="00946C85"/>
    <w:rsid w:val="00967266"/>
    <w:rsid w:val="00971299"/>
    <w:rsid w:val="009866AC"/>
    <w:rsid w:val="009920A7"/>
    <w:rsid w:val="009A0C81"/>
    <w:rsid w:val="009A256F"/>
    <w:rsid w:val="009A3155"/>
    <w:rsid w:val="009E2952"/>
    <w:rsid w:val="009E3DF0"/>
    <w:rsid w:val="009F0955"/>
    <w:rsid w:val="009F1288"/>
    <w:rsid w:val="009F1C81"/>
    <w:rsid w:val="009F3CE6"/>
    <w:rsid w:val="00A01EED"/>
    <w:rsid w:val="00A1097D"/>
    <w:rsid w:val="00A17B0E"/>
    <w:rsid w:val="00A21327"/>
    <w:rsid w:val="00A265CD"/>
    <w:rsid w:val="00A27BCC"/>
    <w:rsid w:val="00A42BD0"/>
    <w:rsid w:val="00A42C0B"/>
    <w:rsid w:val="00A42D20"/>
    <w:rsid w:val="00A43240"/>
    <w:rsid w:val="00A45C2A"/>
    <w:rsid w:val="00A6286A"/>
    <w:rsid w:val="00A66804"/>
    <w:rsid w:val="00A76A0B"/>
    <w:rsid w:val="00A77535"/>
    <w:rsid w:val="00A775C8"/>
    <w:rsid w:val="00A81BED"/>
    <w:rsid w:val="00A832D6"/>
    <w:rsid w:val="00A9079E"/>
    <w:rsid w:val="00AA4449"/>
    <w:rsid w:val="00AB0D52"/>
    <w:rsid w:val="00AB37EE"/>
    <w:rsid w:val="00AB4B7F"/>
    <w:rsid w:val="00AE541D"/>
    <w:rsid w:val="00AE574E"/>
    <w:rsid w:val="00AE6394"/>
    <w:rsid w:val="00AE72E0"/>
    <w:rsid w:val="00AF1D5B"/>
    <w:rsid w:val="00B11922"/>
    <w:rsid w:val="00B17BE9"/>
    <w:rsid w:val="00B2574C"/>
    <w:rsid w:val="00B267B3"/>
    <w:rsid w:val="00B272FD"/>
    <w:rsid w:val="00B31E27"/>
    <w:rsid w:val="00B4042C"/>
    <w:rsid w:val="00B53742"/>
    <w:rsid w:val="00B61AF8"/>
    <w:rsid w:val="00B80A8E"/>
    <w:rsid w:val="00B861AE"/>
    <w:rsid w:val="00B92746"/>
    <w:rsid w:val="00B9353E"/>
    <w:rsid w:val="00B945D9"/>
    <w:rsid w:val="00BB4B49"/>
    <w:rsid w:val="00BC12D6"/>
    <w:rsid w:val="00BD25F3"/>
    <w:rsid w:val="00BE03CD"/>
    <w:rsid w:val="00BE0FF5"/>
    <w:rsid w:val="00BE201D"/>
    <w:rsid w:val="00BF383A"/>
    <w:rsid w:val="00BF4AD8"/>
    <w:rsid w:val="00C0460A"/>
    <w:rsid w:val="00C11934"/>
    <w:rsid w:val="00C13237"/>
    <w:rsid w:val="00C260D7"/>
    <w:rsid w:val="00C275C1"/>
    <w:rsid w:val="00C537C6"/>
    <w:rsid w:val="00C53D32"/>
    <w:rsid w:val="00C5659C"/>
    <w:rsid w:val="00C6696D"/>
    <w:rsid w:val="00C67B5D"/>
    <w:rsid w:val="00C70E12"/>
    <w:rsid w:val="00C75143"/>
    <w:rsid w:val="00C75BAC"/>
    <w:rsid w:val="00C80AB2"/>
    <w:rsid w:val="00C874DA"/>
    <w:rsid w:val="00C94663"/>
    <w:rsid w:val="00CB2991"/>
    <w:rsid w:val="00CC72DE"/>
    <w:rsid w:val="00CE10F6"/>
    <w:rsid w:val="00CE365A"/>
    <w:rsid w:val="00CE6CF2"/>
    <w:rsid w:val="00CE6FA0"/>
    <w:rsid w:val="00CF1319"/>
    <w:rsid w:val="00CF2712"/>
    <w:rsid w:val="00D24B8B"/>
    <w:rsid w:val="00D26D08"/>
    <w:rsid w:val="00D27559"/>
    <w:rsid w:val="00D40B9E"/>
    <w:rsid w:val="00D5079E"/>
    <w:rsid w:val="00D54281"/>
    <w:rsid w:val="00D56B12"/>
    <w:rsid w:val="00D62534"/>
    <w:rsid w:val="00D75298"/>
    <w:rsid w:val="00D924CB"/>
    <w:rsid w:val="00D925E5"/>
    <w:rsid w:val="00D93A1B"/>
    <w:rsid w:val="00DA362C"/>
    <w:rsid w:val="00DB23AE"/>
    <w:rsid w:val="00DB74A7"/>
    <w:rsid w:val="00DC4B0E"/>
    <w:rsid w:val="00DD22F1"/>
    <w:rsid w:val="00DD29D8"/>
    <w:rsid w:val="00DF0730"/>
    <w:rsid w:val="00DF14E3"/>
    <w:rsid w:val="00E02C1B"/>
    <w:rsid w:val="00E0525C"/>
    <w:rsid w:val="00E062D5"/>
    <w:rsid w:val="00E20FE7"/>
    <w:rsid w:val="00E2225F"/>
    <w:rsid w:val="00E274FA"/>
    <w:rsid w:val="00E57ED0"/>
    <w:rsid w:val="00E6695C"/>
    <w:rsid w:val="00E67481"/>
    <w:rsid w:val="00E733F5"/>
    <w:rsid w:val="00E77CCE"/>
    <w:rsid w:val="00E827D9"/>
    <w:rsid w:val="00E859CE"/>
    <w:rsid w:val="00E91C6C"/>
    <w:rsid w:val="00E97A8B"/>
    <w:rsid w:val="00EB7BCD"/>
    <w:rsid w:val="00EE5BAA"/>
    <w:rsid w:val="00F148F2"/>
    <w:rsid w:val="00F25D07"/>
    <w:rsid w:val="00F27C42"/>
    <w:rsid w:val="00F30DCC"/>
    <w:rsid w:val="00F429CF"/>
    <w:rsid w:val="00F5511F"/>
    <w:rsid w:val="00F7165F"/>
    <w:rsid w:val="00F735B6"/>
    <w:rsid w:val="00F83B54"/>
    <w:rsid w:val="00F867D2"/>
    <w:rsid w:val="00F941E7"/>
    <w:rsid w:val="00FA0E3F"/>
    <w:rsid w:val="00FA5772"/>
    <w:rsid w:val="00FB0303"/>
    <w:rsid w:val="00FB2755"/>
    <w:rsid w:val="00FB5F37"/>
    <w:rsid w:val="00FC39D8"/>
    <w:rsid w:val="00FD7A5C"/>
    <w:rsid w:val="00FE59B3"/>
    <w:rsid w:val="00FE6B51"/>
    <w:rsid w:val="00FE6F60"/>
    <w:rsid w:val="00FE7F6F"/>
    <w:rsid w:val="00FF3335"/>
    <w:rsid w:val="00FF7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0C7E"/>
  <w15:docId w15:val="{0C06B3DB-7BBF-41A1-8C80-B86356879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line="360" w:lineRule="auto"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jc w:val="center"/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pPr>
      <w:spacing w:line="360" w:lineRule="auto"/>
      <w:ind w:left="360"/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7A2A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D0F5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6A0959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6A0959"/>
    <w:pPr>
      <w:jc w:val="center"/>
    </w:pPr>
    <w:rPr>
      <w:sz w:val="24"/>
    </w:rPr>
  </w:style>
  <w:style w:type="character" w:customStyle="1" w:styleId="IntestazioneCarattere">
    <w:name w:val="Intestazione Carattere"/>
    <w:link w:val="Intestazione"/>
    <w:uiPriority w:val="99"/>
    <w:locked/>
    <w:rsid w:val="006A131D"/>
    <w:rPr>
      <w:lang w:val="it-IT" w:eastAsia="it-IT" w:bidi="ar-SA"/>
    </w:rPr>
  </w:style>
  <w:style w:type="character" w:styleId="CitazioneHTML">
    <w:name w:val="HTML Cite"/>
    <w:rsid w:val="006A131D"/>
    <w:rPr>
      <w:i/>
      <w:iCs/>
    </w:rPr>
  </w:style>
  <w:style w:type="paragraph" w:customStyle="1" w:styleId="Paragrafoelenco1">
    <w:name w:val="Paragrafo elenco1"/>
    <w:basedOn w:val="Normale"/>
    <w:qFormat/>
    <w:rsid w:val="00C75BAC"/>
    <w:pPr>
      <w:ind w:left="720"/>
      <w:contextualSpacing/>
    </w:pPr>
  </w:style>
  <w:style w:type="character" w:customStyle="1" w:styleId="TitoloCarattere">
    <w:name w:val="Titolo Carattere"/>
    <w:link w:val="Titolo"/>
    <w:rsid w:val="00C75BAC"/>
    <w:rPr>
      <w:sz w:val="24"/>
      <w:lang w:val="it-IT" w:eastAsia="it-IT" w:bidi="ar-SA"/>
    </w:rPr>
  </w:style>
  <w:style w:type="character" w:customStyle="1" w:styleId="Menzionenonrisolta1">
    <w:name w:val="Menzione non risolta1"/>
    <w:uiPriority w:val="99"/>
    <w:semiHidden/>
    <w:unhideWhenUsed/>
    <w:rsid w:val="00163EE6"/>
    <w:rPr>
      <w:color w:val="605E5C"/>
      <w:shd w:val="clear" w:color="auto" w:fill="E1DFDD"/>
    </w:rPr>
  </w:style>
  <w:style w:type="character" w:styleId="Collegamentovisitato">
    <w:name w:val="FollowedHyperlink"/>
    <w:rsid w:val="00163EE6"/>
    <w:rPr>
      <w:color w:val="954F72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0D5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semiHidden/>
    <w:unhideWhenUsed/>
    <w:rsid w:val="00320249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320249"/>
  </w:style>
  <w:style w:type="character" w:customStyle="1" w:styleId="TestocommentoCarattere">
    <w:name w:val="Testo commento Carattere"/>
    <w:basedOn w:val="Carpredefinitoparagrafo"/>
    <w:link w:val="Testocommento"/>
    <w:semiHidden/>
    <w:rsid w:val="00320249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32024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320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sis01200r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sis01200r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sismajoranafascitelli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ati%20applicazioni\Microsoft\Modelli\Carta%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87A71-98FB-4B33-873E-8C6BEF39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16</TotalTime>
  <Pages>3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Commissione Progetti</vt:lpstr>
    </vt:vector>
  </TitlesOfParts>
  <Company>Pluto</Company>
  <LinksUpToDate>false</LinksUpToDate>
  <CharactersWithSpaces>4344</CharactersWithSpaces>
  <SharedDoc>false</SharedDoc>
  <HLinks>
    <vt:vector size="42" baseType="variant">
      <vt:variant>
        <vt:i4>4128884</vt:i4>
      </vt:variant>
      <vt:variant>
        <vt:i4>18</vt:i4>
      </vt:variant>
      <vt:variant>
        <vt:i4>0</vt:i4>
      </vt:variant>
      <vt:variant>
        <vt:i4>5</vt:i4>
      </vt:variant>
      <vt:variant>
        <vt:lpwstr>https://forms.gle/RBV3NV5HFEWVwehXA</vt:lpwstr>
      </vt:variant>
      <vt:variant>
        <vt:lpwstr/>
      </vt:variant>
      <vt:variant>
        <vt:i4>6488179</vt:i4>
      </vt:variant>
      <vt:variant>
        <vt:i4>15</vt:i4>
      </vt:variant>
      <vt:variant>
        <vt:i4>0</vt:i4>
      </vt:variant>
      <vt:variant>
        <vt:i4>5</vt:i4>
      </vt:variant>
      <vt:variant>
        <vt:lpwstr>https://forms.gle/Qptc9udWrwEPwNNe8</vt:lpwstr>
      </vt:variant>
      <vt:variant>
        <vt:lpwstr/>
      </vt:variant>
      <vt:variant>
        <vt:i4>7471146</vt:i4>
      </vt:variant>
      <vt:variant>
        <vt:i4>12</vt:i4>
      </vt:variant>
      <vt:variant>
        <vt:i4>0</vt:i4>
      </vt:variant>
      <vt:variant>
        <vt:i4>5</vt:i4>
      </vt:variant>
      <vt:variant>
        <vt:lpwstr>https://forms.gle/Pzyi68x96MsScAna8</vt:lpwstr>
      </vt:variant>
      <vt:variant>
        <vt:lpwstr/>
      </vt:variant>
      <vt:variant>
        <vt:i4>2555958</vt:i4>
      </vt:variant>
      <vt:variant>
        <vt:i4>9</vt:i4>
      </vt:variant>
      <vt:variant>
        <vt:i4>0</vt:i4>
      </vt:variant>
      <vt:variant>
        <vt:i4>5</vt:i4>
      </vt:variant>
      <vt:variant>
        <vt:lpwstr>https://forms.gle/EtPncfJLr5R9KTD18</vt:lpwstr>
      </vt:variant>
      <vt:variant>
        <vt:lpwstr/>
      </vt:variant>
      <vt:variant>
        <vt:i4>524408</vt:i4>
      </vt:variant>
      <vt:variant>
        <vt:i4>6</vt:i4>
      </vt:variant>
      <vt:variant>
        <vt:i4>0</vt:i4>
      </vt:variant>
      <vt:variant>
        <vt:i4>5</vt:i4>
      </vt:variant>
      <vt:variant>
        <vt:lpwstr>mailto:isis01200r@istruzione.it</vt:lpwstr>
      </vt:variant>
      <vt:variant>
        <vt:lpwstr/>
      </vt:variant>
      <vt:variant>
        <vt:i4>4391019</vt:i4>
      </vt:variant>
      <vt:variant>
        <vt:i4>3</vt:i4>
      </vt:variant>
      <vt:variant>
        <vt:i4>0</vt:i4>
      </vt:variant>
      <vt:variant>
        <vt:i4>5</vt:i4>
      </vt:variant>
      <vt:variant>
        <vt:lpwstr>mailto:isis01200r@pec.istruzione.it</vt:lpwstr>
      </vt:variant>
      <vt:variant>
        <vt:lpwstr/>
      </vt:variant>
      <vt:variant>
        <vt:i4>6488126</vt:i4>
      </vt:variant>
      <vt:variant>
        <vt:i4>0</vt:i4>
      </vt:variant>
      <vt:variant>
        <vt:i4>0</vt:i4>
      </vt:variant>
      <vt:variant>
        <vt:i4>5</vt:i4>
      </vt:variant>
      <vt:variant>
        <vt:lpwstr>https://www.isismajoranafascitelli.edu.it/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Commissione Progetti</dc:title>
  <dc:creator>Lina Di Nezza</dc:creator>
  <cp:lastModifiedBy>Segreteria3</cp:lastModifiedBy>
  <cp:revision>6</cp:revision>
  <cp:lastPrinted>2023-01-16T10:25:00Z</cp:lastPrinted>
  <dcterms:created xsi:type="dcterms:W3CDTF">2023-01-16T10:15:00Z</dcterms:created>
  <dcterms:modified xsi:type="dcterms:W3CDTF">2023-01-16T10:28:00Z</dcterms:modified>
</cp:coreProperties>
</file>