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A5A" w:rsidRDefault="00835A5A" w:rsidP="00AC2231">
      <w:pPr>
        <w:pStyle w:val="Heading5"/>
        <w:ind w:left="0" w:firstLine="0"/>
        <w:jc w:val="center"/>
      </w:pPr>
    </w:p>
    <w:p w:rsidR="00835A5A" w:rsidRDefault="00835A5A" w:rsidP="00AC2231">
      <w:pPr>
        <w:pStyle w:val="Heading5"/>
        <w:ind w:left="0" w:firstLine="0"/>
        <w:jc w:val="center"/>
      </w:pPr>
    </w:p>
    <w:p w:rsidR="00835A5A" w:rsidRDefault="00835A5A" w:rsidP="00AC2231"/>
    <w:p w:rsidR="00835A5A" w:rsidRDefault="00835A5A" w:rsidP="00AC2231"/>
    <w:p w:rsidR="00835A5A" w:rsidRDefault="00835A5A" w:rsidP="00AC2231"/>
    <w:p w:rsidR="00835A5A" w:rsidRPr="00AC2231" w:rsidRDefault="00835A5A" w:rsidP="00AC2231"/>
    <w:p w:rsidR="00835A5A" w:rsidRDefault="00835A5A" w:rsidP="00AC2231">
      <w:pPr>
        <w:pStyle w:val="Heading5"/>
        <w:ind w:left="0" w:firstLine="0"/>
        <w:jc w:val="center"/>
      </w:pPr>
    </w:p>
    <w:p w:rsidR="00835A5A" w:rsidRDefault="00835A5A" w:rsidP="00AC2231">
      <w:pPr>
        <w:ind w:left="1416" w:firstLine="708"/>
        <w:rPr>
          <w:b/>
          <w:bCs/>
          <w:sz w:val="32"/>
        </w:rPr>
      </w:pPr>
      <w:r>
        <w:tab/>
      </w:r>
      <w:r>
        <w:rPr>
          <w:b/>
          <w:bCs/>
          <w:sz w:val="32"/>
        </w:rPr>
        <w:t>CITTA’  DI  ISERNIA</w:t>
      </w:r>
    </w:p>
    <w:p w:rsidR="00835A5A" w:rsidRDefault="00835A5A" w:rsidP="00AC2231">
      <w:pPr>
        <w:pStyle w:val="Heading1"/>
      </w:pPr>
      <w:r>
        <w:tab/>
      </w:r>
      <w:r>
        <w:tab/>
      </w:r>
      <w:r>
        <w:tab/>
      </w:r>
      <w:r>
        <w:tab/>
        <w:t xml:space="preserve">        Medaglia d’Oro</w:t>
      </w:r>
    </w:p>
    <w:p w:rsidR="00835A5A" w:rsidRDefault="00835A5A" w:rsidP="00AC2231">
      <w:pPr>
        <w:rPr>
          <w:b/>
          <w:bCs/>
          <w:sz w:val="28"/>
        </w:rPr>
      </w:pPr>
      <w:r>
        <w:rPr>
          <w:b/>
          <w:bCs/>
          <w:sz w:val="28"/>
        </w:rPr>
        <w:tab/>
      </w:r>
      <w:r>
        <w:rPr>
          <w:b/>
          <w:bCs/>
          <w:sz w:val="28"/>
        </w:rPr>
        <w:tab/>
      </w:r>
      <w:r>
        <w:rPr>
          <w:b/>
          <w:bCs/>
          <w:sz w:val="28"/>
        </w:rPr>
        <w:tab/>
        <w:t>Settore 2° Ufficio Pubblica Istruzione</w:t>
      </w:r>
    </w:p>
    <w:p w:rsidR="00835A5A" w:rsidRDefault="00835A5A" w:rsidP="00AC2231">
      <w:pPr>
        <w:rPr>
          <w:b/>
          <w:bCs/>
          <w:sz w:val="28"/>
        </w:rPr>
      </w:pPr>
    </w:p>
    <w:p w:rsidR="00835A5A" w:rsidRDefault="00835A5A" w:rsidP="00AC2231">
      <w:pPr>
        <w:rPr>
          <w:b/>
          <w:bCs/>
          <w:sz w:val="28"/>
        </w:rPr>
      </w:pPr>
    </w:p>
    <w:p w:rsidR="00835A5A" w:rsidRDefault="00835A5A" w:rsidP="00AC2231">
      <w:pPr>
        <w:rPr>
          <w:sz w:val="28"/>
        </w:rPr>
      </w:pPr>
      <w:r>
        <w:rPr>
          <w:b/>
          <w:bCs/>
          <w:sz w:val="28"/>
        </w:rPr>
        <w:t>Prot. n. 34357/2019</w:t>
      </w:r>
      <w:r>
        <w:rPr>
          <w:b/>
          <w:bCs/>
          <w:sz w:val="28"/>
        </w:rPr>
        <w:tab/>
      </w:r>
      <w:r>
        <w:rPr>
          <w:b/>
          <w:bCs/>
          <w:sz w:val="28"/>
        </w:rPr>
        <w:tab/>
      </w:r>
      <w:r>
        <w:rPr>
          <w:b/>
          <w:bCs/>
          <w:sz w:val="28"/>
        </w:rPr>
        <w:tab/>
      </w:r>
      <w:r>
        <w:rPr>
          <w:b/>
          <w:bCs/>
          <w:sz w:val="28"/>
        </w:rPr>
        <w:tab/>
      </w:r>
      <w:r>
        <w:rPr>
          <w:b/>
          <w:bCs/>
          <w:sz w:val="28"/>
        </w:rPr>
        <w:tab/>
      </w:r>
      <w:r>
        <w:rPr>
          <w:b/>
          <w:bCs/>
          <w:sz w:val="28"/>
        </w:rPr>
        <w:tab/>
        <w:t xml:space="preserve">         </w:t>
      </w:r>
      <w:r>
        <w:rPr>
          <w:sz w:val="28"/>
        </w:rPr>
        <w:t>Isernia, lì 27 /08/2019</w:t>
      </w:r>
    </w:p>
    <w:p w:rsidR="00835A5A" w:rsidRDefault="00835A5A" w:rsidP="00AC2231">
      <w:pPr>
        <w:rPr>
          <w:sz w:val="28"/>
        </w:rPr>
      </w:pPr>
    </w:p>
    <w:p w:rsidR="00835A5A" w:rsidRDefault="00835A5A" w:rsidP="00AC2231">
      <w:pPr>
        <w:rPr>
          <w:sz w:val="28"/>
        </w:rPr>
      </w:pPr>
      <w:r>
        <w:rPr>
          <w:sz w:val="28"/>
        </w:rPr>
        <w:tab/>
      </w:r>
      <w:r>
        <w:rPr>
          <w:sz w:val="28"/>
        </w:rPr>
        <w:tab/>
      </w:r>
      <w:r>
        <w:rPr>
          <w:sz w:val="28"/>
        </w:rPr>
        <w:tab/>
      </w:r>
      <w:r>
        <w:rPr>
          <w:sz w:val="28"/>
        </w:rPr>
        <w:tab/>
      </w:r>
      <w:r>
        <w:rPr>
          <w:sz w:val="28"/>
        </w:rPr>
        <w:tab/>
      </w:r>
      <w:r>
        <w:rPr>
          <w:sz w:val="28"/>
        </w:rPr>
        <w:tab/>
      </w:r>
      <w:r>
        <w:rPr>
          <w:sz w:val="28"/>
        </w:rPr>
        <w:tab/>
      </w:r>
      <w:r>
        <w:rPr>
          <w:sz w:val="28"/>
        </w:rPr>
        <w:tab/>
        <w:t>Ai Sigg. Dirigenti Scolastici</w:t>
      </w:r>
    </w:p>
    <w:p w:rsidR="00835A5A" w:rsidRDefault="00835A5A" w:rsidP="00AC2231">
      <w:pPr>
        <w:rPr>
          <w:sz w:val="28"/>
          <w:u w:val="single"/>
        </w:rPr>
      </w:pP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w:t>
      </w:r>
      <w:r>
        <w:rPr>
          <w:sz w:val="28"/>
          <w:u w:val="single"/>
        </w:rPr>
        <w:t>LORO SEDI</w:t>
      </w:r>
    </w:p>
    <w:p w:rsidR="00835A5A" w:rsidRDefault="00835A5A" w:rsidP="00AC2231">
      <w:pPr>
        <w:rPr>
          <w:sz w:val="28"/>
          <w:u w:val="single"/>
        </w:rPr>
      </w:pPr>
    </w:p>
    <w:p w:rsidR="00835A5A" w:rsidRDefault="00835A5A" w:rsidP="00AC2231">
      <w:pPr>
        <w:pStyle w:val="Heading5"/>
        <w:ind w:left="0" w:firstLine="0"/>
        <w:jc w:val="center"/>
      </w:pPr>
    </w:p>
    <w:p w:rsidR="00835A5A" w:rsidRPr="00AC2231" w:rsidRDefault="00835A5A" w:rsidP="00AC2231">
      <w:pPr>
        <w:pStyle w:val="Heading5"/>
        <w:ind w:left="0" w:firstLine="0"/>
        <w:rPr>
          <w:sz w:val="28"/>
          <w:szCs w:val="28"/>
        </w:rPr>
      </w:pPr>
      <w:r>
        <w:rPr>
          <w:sz w:val="28"/>
          <w:szCs w:val="28"/>
        </w:rPr>
        <w:t>OGGETTO: Fornitura gratuita o semigratuita dei libri di testo –A.S.  2019/2020</w:t>
      </w:r>
    </w:p>
    <w:p w:rsidR="00835A5A" w:rsidRDefault="00835A5A" w:rsidP="00AC2231">
      <w:pPr>
        <w:pStyle w:val="Heading5"/>
        <w:ind w:left="0" w:firstLine="0"/>
        <w:jc w:val="center"/>
      </w:pPr>
    </w:p>
    <w:p w:rsidR="00835A5A" w:rsidRDefault="00835A5A" w:rsidP="00AC2231">
      <w:pPr>
        <w:pStyle w:val="Heading5"/>
        <w:ind w:left="0" w:firstLine="0"/>
        <w:jc w:val="center"/>
      </w:pPr>
    </w:p>
    <w:p w:rsidR="00835A5A" w:rsidRPr="00863053" w:rsidRDefault="00835A5A" w:rsidP="00863053"/>
    <w:p w:rsidR="00835A5A" w:rsidRDefault="00835A5A" w:rsidP="00AC2231">
      <w:pPr>
        <w:pStyle w:val="Heading5"/>
        <w:ind w:left="0" w:firstLine="0"/>
        <w:jc w:val="center"/>
      </w:pPr>
    </w:p>
    <w:p w:rsidR="00835A5A" w:rsidRPr="00AC2231" w:rsidRDefault="00835A5A" w:rsidP="00AC2231">
      <w:pPr>
        <w:pStyle w:val="Heading5"/>
        <w:ind w:left="0" w:firstLine="0"/>
        <w:rPr>
          <w:b w:val="0"/>
          <w:sz w:val="28"/>
          <w:szCs w:val="28"/>
        </w:rPr>
      </w:pPr>
      <w:r w:rsidRPr="00AC2231">
        <w:rPr>
          <w:b w:val="0"/>
          <w:sz w:val="28"/>
          <w:szCs w:val="28"/>
        </w:rPr>
        <w:t xml:space="preserve">In </w:t>
      </w:r>
      <w:r>
        <w:rPr>
          <w:b w:val="0"/>
          <w:sz w:val="28"/>
          <w:szCs w:val="28"/>
        </w:rPr>
        <w:t xml:space="preserve">allegato si trasmette l’Avviso per la fornitura libri testo per l’anno scolastico 2019/2020. </w:t>
      </w:r>
    </w:p>
    <w:p w:rsidR="00835A5A" w:rsidRPr="00AC2231" w:rsidRDefault="00835A5A" w:rsidP="00AC2231">
      <w:pPr>
        <w:ind w:right="458"/>
        <w:jc w:val="both"/>
        <w:rPr>
          <w:sz w:val="28"/>
          <w:szCs w:val="28"/>
        </w:rPr>
      </w:pPr>
      <w:r w:rsidRPr="00AC2231">
        <w:rPr>
          <w:sz w:val="28"/>
          <w:szCs w:val="28"/>
        </w:rPr>
        <w:t>Con preghiera di dare la massima diffusione a quanto comunicato, si ringrazia per la sempre e fattiva collaborazione e si coglie l’occasione per inviare distinti saluti.</w:t>
      </w:r>
    </w:p>
    <w:p w:rsidR="00835A5A" w:rsidRPr="00AC2231" w:rsidRDefault="00835A5A" w:rsidP="00AC2231">
      <w:pPr>
        <w:jc w:val="both"/>
        <w:rPr>
          <w:sz w:val="28"/>
          <w:szCs w:val="28"/>
        </w:rPr>
      </w:pPr>
    </w:p>
    <w:p w:rsidR="00835A5A" w:rsidRDefault="00835A5A" w:rsidP="00AC2231">
      <w:pPr>
        <w:pStyle w:val="Heading5"/>
        <w:ind w:left="0" w:firstLine="0"/>
        <w:jc w:val="center"/>
      </w:pPr>
    </w:p>
    <w:p w:rsidR="00835A5A" w:rsidRPr="00AC2231" w:rsidRDefault="00835A5A" w:rsidP="00AC2231">
      <w:pPr>
        <w:rPr>
          <w:b/>
          <w:sz w:val="28"/>
          <w:szCs w:val="28"/>
        </w:rPr>
      </w:pPr>
      <w:r>
        <w:tab/>
      </w:r>
      <w:r>
        <w:tab/>
      </w:r>
      <w:r>
        <w:tab/>
      </w:r>
      <w:r>
        <w:tab/>
      </w:r>
      <w:r>
        <w:tab/>
      </w:r>
      <w:r>
        <w:tab/>
      </w:r>
      <w:r>
        <w:tab/>
      </w:r>
      <w:r w:rsidRPr="00AC2231">
        <w:rPr>
          <w:b/>
          <w:sz w:val="28"/>
          <w:szCs w:val="28"/>
        </w:rPr>
        <w:t xml:space="preserve">F.to </w:t>
      </w:r>
      <w:r>
        <w:rPr>
          <w:b/>
          <w:sz w:val="28"/>
          <w:szCs w:val="28"/>
        </w:rPr>
        <w:t xml:space="preserve">        </w:t>
      </w:r>
      <w:r w:rsidRPr="00AC2231">
        <w:rPr>
          <w:b/>
          <w:sz w:val="28"/>
          <w:szCs w:val="28"/>
        </w:rPr>
        <w:t>IL DIRIGENTE</w:t>
      </w:r>
    </w:p>
    <w:p w:rsidR="00835A5A" w:rsidRPr="00AC2231" w:rsidRDefault="00835A5A" w:rsidP="00AC2231">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AC2231">
        <w:rPr>
          <w:b/>
          <w:sz w:val="28"/>
          <w:szCs w:val="28"/>
        </w:rPr>
        <w:t>Dott. Antonello Incani</w:t>
      </w:r>
    </w:p>
    <w:p w:rsidR="00835A5A" w:rsidRDefault="00835A5A" w:rsidP="00AC2231"/>
    <w:p w:rsidR="00835A5A" w:rsidRPr="00AC2231" w:rsidRDefault="00835A5A" w:rsidP="00AC2231">
      <w:pPr>
        <w:rPr>
          <w:i/>
        </w:rPr>
      </w:pPr>
    </w:p>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 w:rsidR="00835A5A" w:rsidRDefault="00835A5A" w:rsidP="00AC2231">
      <w:pPr>
        <w:pStyle w:val="Heading5"/>
        <w:ind w:left="0" w:firstLine="0"/>
        <w:jc w:val="center"/>
      </w:pPr>
      <w:r>
        <w:t>CITTÀ  DI  ISERNIA</w:t>
      </w:r>
    </w:p>
    <w:p w:rsidR="00835A5A" w:rsidRPr="00AC2231" w:rsidRDefault="00835A5A" w:rsidP="00AC2231"/>
    <w:p w:rsidR="00835A5A" w:rsidRDefault="00835A5A" w:rsidP="00BC3139">
      <w:pPr>
        <w:pStyle w:val="Heading1"/>
        <w:jc w:val="center"/>
        <w:rPr>
          <w:sz w:val="36"/>
        </w:rPr>
      </w:pPr>
      <w:r>
        <w:rPr>
          <w:sz w:val="36"/>
        </w:rPr>
        <w:t>Medaglia d’Oro</w:t>
      </w:r>
    </w:p>
    <w:p w:rsidR="00835A5A" w:rsidRDefault="00835A5A" w:rsidP="00BC3139">
      <w:pPr>
        <w:rPr>
          <w:b/>
          <w:bCs/>
          <w:sz w:val="28"/>
        </w:rPr>
      </w:pPr>
    </w:p>
    <w:p w:rsidR="00835A5A" w:rsidRDefault="00835A5A" w:rsidP="00BC3139">
      <w:pPr>
        <w:pStyle w:val="Heading3"/>
      </w:pPr>
      <w:r>
        <w:t>A  V  V  I  S  O</w:t>
      </w:r>
    </w:p>
    <w:p w:rsidR="00835A5A" w:rsidRDefault="00835A5A" w:rsidP="00BC3139">
      <w:pPr>
        <w:jc w:val="center"/>
        <w:rPr>
          <w:sz w:val="28"/>
        </w:rPr>
      </w:pPr>
    </w:p>
    <w:p w:rsidR="00835A5A" w:rsidRPr="00287B52" w:rsidRDefault="00835A5A" w:rsidP="00BC3139">
      <w:pPr>
        <w:jc w:val="center"/>
        <w:rPr>
          <w:b/>
          <w:bCs/>
          <w:sz w:val="36"/>
          <w:szCs w:val="36"/>
        </w:rPr>
      </w:pPr>
      <w:r w:rsidRPr="00287B52">
        <w:rPr>
          <w:b/>
          <w:bCs/>
          <w:sz w:val="36"/>
          <w:szCs w:val="36"/>
        </w:rPr>
        <w:t>Legge n. 448/98, art.27- Fornitura gratuita o semigratuita dei libri di testo</w:t>
      </w:r>
    </w:p>
    <w:p w:rsidR="00835A5A" w:rsidRPr="00287B52" w:rsidRDefault="00835A5A" w:rsidP="00BC3139">
      <w:pPr>
        <w:jc w:val="center"/>
        <w:rPr>
          <w:b/>
          <w:bCs/>
          <w:sz w:val="40"/>
          <w:szCs w:val="40"/>
          <w:u w:val="single"/>
        </w:rPr>
      </w:pPr>
      <w:r w:rsidRPr="00287B52">
        <w:rPr>
          <w:b/>
          <w:bCs/>
          <w:sz w:val="40"/>
          <w:szCs w:val="40"/>
          <w:u w:val="single"/>
        </w:rPr>
        <w:t>Anno Scolastico 2019/2020.</w:t>
      </w:r>
    </w:p>
    <w:p w:rsidR="00835A5A" w:rsidRPr="00287B52" w:rsidRDefault="00835A5A" w:rsidP="00BC3139">
      <w:pPr>
        <w:jc w:val="center"/>
        <w:rPr>
          <w:b/>
          <w:bCs/>
          <w:sz w:val="32"/>
          <w:u w:val="single"/>
        </w:rPr>
      </w:pPr>
    </w:p>
    <w:p w:rsidR="00835A5A" w:rsidRDefault="00835A5A" w:rsidP="00BC3139">
      <w:pPr>
        <w:ind w:left="630"/>
        <w:rPr>
          <w:bCs/>
          <w:sz w:val="32"/>
        </w:rPr>
      </w:pPr>
      <w:r>
        <w:rPr>
          <w:b/>
          <w:bCs/>
          <w:sz w:val="32"/>
        </w:rPr>
        <w:t>S</w:t>
      </w:r>
      <w:r>
        <w:rPr>
          <w:bCs/>
          <w:sz w:val="32"/>
        </w:rPr>
        <w:t>i porta a conoscenza degli interessati che</w:t>
      </w:r>
      <w:r>
        <w:rPr>
          <w:b/>
          <w:bCs/>
          <w:sz w:val="32"/>
        </w:rPr>
        <w:t xml:space="preserve"> </w:t>
      </w:r>
      <w:smartTag w:uri="urn:schemas-microsoft-com:office:smarttags" w:element="PersonName">
        <w:smartTagPr>
          <w:attr w:name="ProductID" w:val="La Giunta Regionale"/>
        </w:smartTagPr>
        <w:r>
          <w:rPr>
            <w:b/>
            <w:bCs/>
            <w:sz w:val="32"/>
          </w:rPr>
          <w:t>L</w:t>
        </w:r>
        <w:r>
          <w:rPr>
            <w:bCs/>
            <w:sz w:val="32"/>
          </w:rPr>
          <w:t>a Giunta Regionale</w:t>
        </w:r>
      </w:smartTag>
      <w:r>
        <w:rPr>
          <w:bCs/>
          <w:sz w:val="32"/>
        </w:rPr>
        <w:t>, con deliberazione n. 291 del 29 luglio 2019,</w:t>
      </w:r>
      <w:r>
        <w:rPr>
          <w:sz w:val="28"/>
        </w:rPr>
        <w:t xml:space="preserve">- con riferimento alla fornitura gratuita o semigratuita dei libri di testo per l’anno   scolastico 2019/2020- ha approvato gli indirizzi ed i criteri  per l’individuazione degli aventi diritto alla fruizione dei benefici di cui alla legge n.448/98 per l’a. s. </w:t>
      </w:r>
      <w:r>
        <w:rPr>
          <w:b/>
          <w:sz w:val="28"/>
        </w:rPr>
        <w:t>2019/2020</w:t>
      </w:r>
      <w:r>
        <w:rPr>
          <w:sz w:val="28"/>
        </w:rPr>
        <w:t xml:space="preserve"> ed ha disposto</w:t>
      </w:r>
      <w:r>
        <w:t>:</w:t>
      </w:r>
    </w:p>
    <w:p w:rsidR="00835A5A" w:rsidRDefault="00835A5A" w:rsidP="00BC3139">
      <w:pPr>
        <w:jc w:val="both"/>
        <w:rPr>
          <w:b/>
          <w:bCs/>
          <w:sz w:val="28"/>
        </w:rPr>
      </w:pPr>
    </w:p>
    <w:p w:rsidR="00835A5A" w:rsidRDefault="00835A5A" w:rsidP="00BC3139">
      <w:pPr>
        <w:numPr>
          <w:ilvl w:val="0"/>
          <w:numId w:val="1"/>
        </w:numPr>
        <w:jc w:val="both"/>
        <w:rPr>
          <w:b/>
          <w:bCs/>
          <w:sz w:val="28"/>
        </w:rPr>
      </w:pPr>
      <w:r>
        <w:rPr>
          <w:sz w:val="28"/>
        </w:rPr>
        <w:t>di adottare  il criterio dell’effettivo fabbisogno, derivante dalle domande presentate ai Comuni di residenza, al fine della definizione della ripartizione del fondo statale che sarà attribuito alla Regione Molise per l’a. s. 2019/2020;</w:t>
      </w:r>
    </w:p>
    <w:p w:rsidR="00835A5A" w:rsidRDefault="00835A5A" w:rsidP="00BC3139">
      <w:pPr>
        <w:jc w:val="both"/>
        <w:rPr>
          <w:sz w:val="28"/>
        </w:rPr>
      </w:pPr>
    </w:p>
    <w:p w:rsidR="00835A5A" w:rsidRDefault="00835A5A" w:rsidP="00BC3139">
      <w:pPr>
        <w:numPr>
          <w:ilvl w:val="0"/>
          <w:numId w:val="1"/>
        </w:numPr>
        <w:jc w:val="both"/>
        <w:rPr>
          <w:b/>
          <w:bCs/>
          <w:sz w:val="28"/>
        </w:rPr>
      </w:pPr>
      <w:r>
        <w:rPr>
          <w:sz w:val="28"/>
        </w:rPr>
        <w:t>di individuare nel Comune di residenza degli aventi diritto, l’Ente titolare dell’erogazione dei benefici previsti dall’art. 27 della legge n. 448/98 e successivi DPCM attuativi;</w:t>
      </w:r>
    </w:p>
    <w:p w:rsidR="00835A5A" w:rsidRDefault="00835A5A" w:rsidP="00BC3139">
      <w:pPr>
        <w:jc w:val="both"/>
        <w:rPr>
          <w:b/>
          <w:bCs/>
          <w:sz w:val="28"/>
        </w:rPr>
      </w:pPr>
    </w:p>
    <w:p w:rsidR="00835A5A" w:rsidRDefault="00835A5A" w:rsidP="00BC3139">
      <w:pPr>
        <w:numPr>
          <w:ilvl w:val="0"/>
          <w:numId w:val="1"/>
        </w:numPr>
        <w:jc w:val="both"/>
        <w:rPr>
          <w:b/>
          <w:bCs/>
          <w:sz w:val="28"/>
        </w:rPr>
      </w:pPr>
      <w:r>
        <w:rPr>
          <w:sz w:val="28"/>
        </w:rPr>
        <w:t xml:space="preserve">di ammettere al beneficio il genitore o chi rappresenta il minore appartenente a famiglie il cui indicatore economico equivalente </w:t>
      </w:r>
      <w:r>
        <w:rPr>
          <w:b/>
          <w:sz w:val="28"/>
        </w:rPr>
        <w:t>( ISEE )</w:t>
      </w:r>
      <w:r>
        <w:rPr>
          <w:sz w:val="28"/>
        </w:rPr>
        <w:t xml:space="preserve"> non sia superiore a</w:t>
      </w:r>
    </w:p>
    <w:p w:rsidR="00835A5A" w:rsidRDefault="00835A5A" w:rsidP="00BC3139">
      <w:pPr>
        <w:ind w:left="708"/>
        <w:jc w:val="both"/>
        <w:rPr>
          <w:b/>
          <w:bCs/>
          <w:sz w:val="28"/>
          <w:u w:val="single"/>
        </w:rPr>
      </w:pPr>
      <w:r>
        <w:rPr>
          <w:b/>
          <w:bCs/>
          <w:sz w:val="32"/>
          <w:u w:val="single"/>
        </w:rPr>
        <w:t xml:space="preserve">€ 10.632,94 </w:t>
      </w:r>
      <w:r>
        <w:rPr>
          <w:sz w:val="28"/>
        </w:rPr>
        <w:t>, calcolato ai sensi del D.P.C.M. 5 dicembre 2013 N. 159 e successive modificazioni e integrazioni;</w:t>
      </w:r>
    </w:p>
    <w:p w:rsidR="00835A5A" w:rsidRDefault="00835A5A" w:rsidP="00BC3139">
      <w:pPr>
        <w:jc w:val="both"/>
        <w:rPr>
          <w:sz w:val="28"/>
        </w:rPr>
      </w:pPr>
    </w:p>
    <w:p w:rsidR="00835A5A" w:rsidRDefault="00835A5A" w:rsidP="00BC3139">
      <w:pPr>
        <w:pStyle w:val="BodyText"/>
        <w:ind w:left="495"/>
      </w:pPr>
      <w:r>
        <w:t>di incaricare i Comuni ad accogliere le istanze prodotte dai propri residenti, titolari di     potestà genitoriale o maggiorenni, sugli appositi modelli di richiesta “ A” e “B”, sia per gli alunni frequentanti istituti scolastici ricadenti nello stesso territorio comunale o in comuni viciniori, che per quelli frequentanti Istituti scolastici in regioni limitrofe;</w:t>
      </w:r>
    </w:p>
    <w:p w:rsidR="00835A5A" w:rsidRDefault="00835A5A" w:rsidP="00BC3139">
      <w:pPr>
        <w:jc w:val="both"/>
        <w:rPr>
          <w:sz w:val="28"/>
        </w:rPr>
      </w:pPr>
    </w:p>
    <w:p w:rsidR="00835A5A" w:rsidRDefault="00835A5A" w:rsidP="00BC3139">
      <w:pPr>
        <w:numPr>
          <w:ilvl w:val="0"/>
          <w:numId w:val="2"/>
        </w:numPr>
        <w:jc w:val="both"/>
      </w:pPr>
      <w:r>
        <w:rPr>
          <w:sz w:val="28"/>
        </w:rPr>
        <w:t xml:space="preserve">di stabilire che la richiesta di contributo deve essere </w:t>
      </w:r>
      <w:r>
        <w:rPr>
          <w:b/>
          <w:bCs/>
          <w:sz w:val="28"/>
        </w:rPr>
        <w:t>presentata direttamente ai Comuni di residenza entro e non oltre</w:t>
      </w:r>
      <w:r>
        <w:rPr>
          <w:sz w:val="28"/>
        </w:rPr>
        <w:t xml:space="preserve"> </w:t>
      </w:r>
      <w:r>
        <w:rPr>
          <w:b/>
          <w:bCs/>
          <w:sz w:val="36"/>
          <w:u w:val="single"/>
        </w:rPr>
        <w:t>il  12  ottobre 2019;</w:t>
      </w:r>
    </w:p>
    <w:p w:rsidR="00835A5A" w:rsidRDefault="00835A5A" w:rsidP="00BC3139">
      <w:pPr>
        <w:jc w:val="both"/>
        <w:rPr>
          <w:sz w:val="28"/>
        </w:rPr>
      </w:pPr>
    </w:p>
    <w:p w:rsidR="00835A5A" w:rsidRDefault="00835A5A" w:rsidP="00BC3139">
      <w:pPr>
        <w:ind w:left="720"/>
        <w:jc w:val="both"/>
        <w:rPr>
          <w:sz w:val="28"/>
        </w:rPr>
      </w:pPr>
      <w:r>
        <w:rPr>
          <w:sz w:val="28"/>
        </w:rPr>
        <w:t>Dalla Residenza Comunale  27 .08 .2019</w:t>
      </w:r>
    </w:p>
    <w:p w:rsidR="00835A5A" w:rsidRDefault="00835A5A" w:rsidP="00BC3139">
      <w:pPr>
        <w:pStyle w:val="Heading2"/>
      </w:pPr>
      <w:r>
        <w:tab/>
      </w:r>
      <w:r>
        <w:tab/>
        <w:t xml:space="preserve">      </w:t>
      </w:r>
      <w:r>
        <w:tab/>
      </w:r>
      <w:r>
        <w:tab/>
      </w:r>
      <w:r>
        <w:tab/>
      </w:r>
      <w:r>
        <w:tab/>
      </w:r>
      <w:r>
        <w:tab/>
        <w:t>F.to</w:t>
      </w:r>
      <w:r>
        <w:tab/>
        <w:t>IL  DIRIGENTE</w:t>
      </w:r>
    </w:p>
    <w:p w:rsidR="00835A5A" w:rsidRDefault="00835A5A" w:rsidP="00BC3139">
      <w:pPr>
        <w:ind w:left="720"/>
        <w:jc w:val="both"/>
        <w:rPr>
          <w:sz w:val="28"/>
        </w:rPr>
      </w:pPr>
      <w:r>
        <w:rPr>
          <w:sz w:val="28"/>
        </w:rPr>
        <w:tab/>
        <w:t xml:space="preserve">                      </w:t>
      </w:r>
      <w:r>
        <w:rPr>
          <w:sz w:val="28"/>
        </w:rPr>
        <w:tab/>
      </w:r>
      <w:r>
        <w:rPr>
          <w:sz w:val="28"/>
        </w:rPr>
        <w:tab/>
      </w:r>
      <w:r>
        <w:rPr>
          <w:sz w:val="28"/>
        </w:rPr>
        <w:tab/>
      </w:r>
      <w:r>
        <w:rPr>
          <w:sz w:val="28"/>
        </w:rPr>
        <w:tab/>
        <w:t xml:space="preserve"> Dott. Antonello INCANI</w:t>
      </w:r>
    </w:p>
    <w:p w:rsidR="00835A5A" w:rsidRDefault="00835A5A" w:rsidP="00BC3139">
      <w:pPr>
        <w:ind w:left="720"/>
        <w:jc w:val="both"/>
        <w:rPr>
          <w:sz w:val="28"/>
        </w:rPr>
      </w:pPr>
    </w:p>
    <w:p w:rsidR="00835A5A" w:rsidRDefault="00835A5A" w:rsidP="00BC3139">
      <w:pPr>
        <w:ind w:left="720"/>
        <w:jc w:val="both"/>
        <w:rPr>
          <w:sz w:val="28"/>
        </w:rPr>
      </w:pPr>
    </w:p>
    <w:p w:rsidR="00835A5A" w:rsidRPr="004F2119" w:rsidRDefault="00835A5A" w:rsidP="004F2119">
      <w:pPr>
        <w:rPr>
          <w:b/>
          <w:i/>
          <w:iCs/>
        </w:rPr>
      </w:pPr>
      <w:r w:rsidRPr="004F2119">
        <w:rPr>
          <w:b/>
          <w:i/>
          <w:iCs/>
        </w:rPr>
        <w:tab/>
      </w:r>
      <w:r w:rsidRPr="004F2119">
        <w:rPr>
          <w:b/>
          <w:i/>
          <w:iCs/>
        </w:rPr>
        <w:tab/>
      </w:r>
      <w:r w:rsidRPr="004F2119">
        <w:rPr>
          <w:b/>
          <w:i/>
          <w:iCs/>
        </w:rPr>
        <w:tab/>
      </w:r>
    </w:p>
    <w:p w:rsidR="00835A5A" w:rsidRPr="004F2119" w:rsidRDefault="00835A5A" w:rsidP="004F2119">
      <w:pPr>
        <w:rPr>
          <w:b/>
          <w:i/>
          <w:iCs/>
        </w:rPr>
      </w:pPr>
      <w:r w:rsidRPr="004F2119">
        <w:rPr>
          <w:b/>
          <w:i/>
          <w:iCs/>
        </w:rPr>
        <w:t xml:space="preserve">Al Comune di  </w:t>
      </w:r>
      <w:r w:rsidRPr="004F2119">
        <w:rPr>
          <w:b/>
          <w:i/>
          <w:iCs/>
          <w:u w:val="single"/>
        </w:rPr>
        <w:t>ISERNIA</w:t>
      </w:r>
      <w:r w:rsidRPr="004F2119">
        <w:rPr>
          <w:b/>
          <w:i/>
          <w:iCs/>
        </w:rPr>
        <w:tab/>
        <w:t xml:space="preserve">       </w:t>
      </w:r>
      <w:r w:rsidRPr="004F2119">
        <w:rPr>
          <w:b/>
          <w:i/>
          <w:iCs/>
        </w:rPr>
        <w:tab/>
      </w:r>
    </w:p>
    <w:p w:rsidR="00835A5A" w:rsidRPr="004F2119" w:rsidRDefault="00835A5A" w:rsidP="004F2119">
      <w:pPr>
        <w:rPr>
          <w:b/>
          <w:i/>
          <w:iCs/>
        </w:rPr>
      </w:pPr>
    </w:p>
    <w:p w:rsidR="00835A5A" w:rsidRPr="004F2119" w:rsidRDefault="00835A5A" w:rsidP="004F2119">
      <w:pPr>
        <w:rPr>
          <w:b/>
        </w:rPr>
      </w:pPr>
      <w:r w:rsidRPr="004F2119">
        <w:rPr>
          <w:b/>
        </w:rPr>
        <w:t xml:space="preserve">                                                                                                                              ALLEGATO "A"</w:t>
      </w:r>
    </w:p>
    <w:p w:rsidR="00835A5A" w:rsidRPr="004F2119" w:rsidRDefault="00835A5A" w:rsidP="004F2119">
      <w:pPr>
        <w:rPr>
          <w:b/>
        </w:rPr>
      </w:pPr>
      <w:r w:rsidRPr="004F2119">
        <w:rPr>
          <w:b/>
        </w:rPr>
        <w:tab/>
      </w:r>
      <w:r w:rsidRPr="004F2119">
        <w:rPr>
          <w:b/>
        </w:rPr>
        <w:tab/>
      </w:r>
      <w:r w:rsidRPr="004F2119">
        <w:rPr>
          <w:b/>
        </w:rPr>
        <w:tab/>
      </w:r>
      <w:r w:rsidRPr="004F2119">
        <w:rPr>
          <w:b/>
        </w:rPr>
        <w:tab/>
      </w:r>
      <w:r w:rsidRPr="004F2119">
        <w:rPr>
          <w:b/>
        </w:rPr>
        <w:tab/>
      </w:r>
      <w:r w:rsidRPr="004F2119">
        <w:rPr>
          <w:b/>
        </w:rPr>
        <w:tab/>
      </w:r>
      <w:r w:rsidRPr="004F2119">
        <w:rPr>
          <w:b/>
        </w:rPr>
        <w:tab/>
      </w:r>
      <w:r w:rsidRPr="004F2119">
        <w:rPr>
          <w:b/>
        </w:rPr>
        <w:tab/>
      </w:r>
      <w:r w:rsidRPr="004F2119">
        <w:rPr>
          <w:b/>
        </w:rPr>
        <w:tab/>
      </w:r>
      <w:r w:rsidRPr="004F2119">
        <w:rPr>
          <w:b/>
        </w:rPr>
        <w:tab/>
      </w:r>
    </w:p>
    <w:p w:rsidR="00835A5A" w:rsidRPr="004F2119" w:rsidRDefault="00835A5A" w:rsidP="004F2119">
      <w:pPr>
        <w:jc w:val="center"/>
        <w:rPr>
          <w:b/>
        </w:rPr>
      </w:pPr>
      <w:r w:rsidRPr="004F2119">
        <w:rPr>
          <w:b/>
        </w:rPr>
        <w:t>MODULO DI RICHIESTA</w:t>
      </w:r>
    </w:p>
    <w:p w:rsidR="00835A5A" w:rsidRPr="004F2119" w:rsidRDefault="00835A5A" w:rsidP="004F2119">
      <w:pPr>
        <w:jc w:val="center"/>
        <w:rPr>
          <w:b/>
        </w:rPr>
      </w:pPr>
      <w:r w:rsidRPr="004F2119">
        <w:rPr>
          <w:b/>
        </w:rPr>
        <w:t>FORNITURA GRATUITA O SEMIGRATUITA DEI LIBRI DI TESTO</w:t>
      </w:r>
    </w:p>
    <w:p w:rsidR="00835A5A" w:rsidRPr="004F2119" w:rsidRDefault="00835A5A" w:rsidP="004F2119">
      <w:pPr>
        <w:jc w:val="center"/>
        <w:rPr>
          <w:b/>
        </w:rPr>
      </w:pPr>
      <w:r w:rsidRPr="004F2119">
        <w:rPr>
          <w:b/>
        </w:rPr>
        <w:t>Anno scolastico 2019/2020</w:t>
      </w:r>
    </w:p>
    <w:p w:rsidR="00835A5A" w:rsidRPr="004F2119" w:rsidRDefault="00835A5A" w:rsidP="004F2119">
      <w:pPr>
        <w:jc w:val="center"/>
      </w:pPr>
      <w:r w:rsidRPr="004F2119">
        <w:t>Ai sensi dell’art.27 della Legge 23/12/1998 n. 448</w:t>
      </w: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r w:rsidRPr="004F2119">
        <w:rPr>
          <w:b/>
        </w:rPr>
        <w:t>Generalità del richiedente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630"/>
        <w:gridCol w:w="3258"/>
        <w:gridCol w:w="994"/>
        <w:gridCol w:w="3827"/>
      </w:tblGrid>
      <w:tr w:rsidR="00835A5A" w:rsidRPr="004F2119" w:rsidTr="001E1AC5">
        <w:tc>
          <w:tcPr>
            <w:tcW w:w="1630" w:type="dxa"/>
          </w:tcPr>
          <w:p w:rsidR="00835A5A" w:rsidRPr="004F2119" w:rsidRDefault="00835A5A" w:rsidP="004F2119">
            <w:pPr>
              <w:jc w:val="both"/>
            </w:pPr>
            <w:r w:rsidRPr="004F2119">
              <w:t>COGNOME</w:t>
            </w:r>
          </w:p>
        </w:tc>
        <w:tc>
          <w:tcPr>
            <w:tcW w:w="3258" w:type="dxa"/>
          </w:tcPr>
          <w:p w:rsidR="00835A5A" w:rsidRPr="004F2119" w:rsidRDefault="00835A5A" w:rsidP="004F2119">
            <w:pPr>
              <w:jc w:val="center"/>
              <w:rPr>
                <w:b/>
              </w:rPr>
            </w:pPr>
          </w:p>
        </w:tc>
        <w:tc>
          <w:tcPr>
            <w:tcW w:w="994" w:type="dxa"/>
          </w:tcPr>
          <w:p w:rsidR="00835A5A" w:rsidRPr="004F2119" w:rsidRDefault="00835A5A" w:rsidP="004F2119">
            <w:pPr>
              <w:jc w:val="both"/>
            </w:pPr>
            <w:r w:rsidRPr="004F2119">
              <w:t>NOME</w:t>
            </w:r>
          </w:p>
        </w:tc>
        <w:tc>
          <w:tcPr>
            <w:tcW w:w="3827" w:type="dxa"/>
          </w:tcPr>
          <w:p w:rsidR="00835A5A" w:rsidRPr="004F2119" w:rsidRDefault="00835A5A" w:rsidP="004F2119">
            <w:pPr>
              <w:jc w:val="both"/>
              <w:rPr>
                <w:b/>
              </w:rPr>
            </w:pPr>
          </w:p>
        </w:tc>
      </w:tr>
    </w:tbl>
    <w:p w:rsidR="00835A5A" w:rsidRPr="004F2119" w:rsidRDefault="00835A5A" w:rsidP="004F211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78"/>
      </w:tblGrid>
      <w:tr w:rsidR="00835A5A" w:rsidRPr="004F2119" w:rsidTr="001E1AC5">
        <w:tc>
          <w:tcPr>
            <w:tcW w:w="9778" w:type="dxa"/>
          </w:tcPr>
          <w:p w:rsidR="00835A5A" w:rsidRPr="004F2119" w:rsidRDefault="00835A5A" w:rsidP="004F2119">
            <w:pPr>
              <w:jc w:val="both"/>
            </w:pPr>
            <w:r w:rsidRPr="004F2119">
              <w:t>LUOGO E DATA DI NASCITA</w:t>
            </w:r>
          </w:p>
        </w:tc>
      </w:tr>
    </w:tbl>
    <w:p w:rsidR="00835A5A" w:rsidRPr="004F2119" w:rsidRDefault="00835A5A" w:rsidP="004F211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905"/>
        <w:gridCol w:w="426"/>
        <w:gridCol w:w="425"/>
        <w:gridCol w:w="425"/>
        <w:gridCol w:w="425"/>
        <w:gridCol w:w="426"/>
        <w:gridCol w:w="425"/>
        <w:gridCol w:w="425"/>
        <w:gridCol w:w="425"/>
        <w:gridCol w:w="426"/>
        <w:gridCol w:w="425"/>
        <w:gridCol w:w="425"/>
        <w:gridCol w:w="425"/>
        <w:gridCol w:w="426"/>
        <w:gridCol w:w="425"/>
        <w:gridCol w:w="425"/>
        <w:gridCol w:w="425"/>
      </w:tblGrid>
      <w:tr w:rsidR="00835A5A" w:rsidRPr="004F2119" w:rsidTr="001E1AC5">
        <w:tc>
          <w:tcPr>
            <w:tcW w:w="2905" w:type="dxa"/>
          </w:tcPr>
          <w:p w:rsidR="00835A5A" w:rsidRPr="004F2119" w:rsidRDefault="00835A5A" w:rsidP="004F2119">
            <w:pPr>
              <w:jc w:val="both"/>
            </w:pPr>
            <w:r w:rsidRPr="004F2119">
              <w:t>CODICE FISCALE</w:t>
            </w:r>
          </w:p>
        </w:tc>
        <w:tc>
          <w:tcPr>
            <w:tcW w:w="426"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6"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6"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6"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c>
          <w:tcPr>
            <w:tcW w:w="425" w:type="dxa"/>
          </w:tcPr>
          <w:p w:rsidR="00835A5A" w:rsidRPr="004F2119" w:rsidRDefault="00835A5A" w:rsidP="004F2119">
            <w:pPr>
              <w:jc w:val="both"/>
              <w:rPr>
                <w:b/>
              </w:rPr>
            </w:pPr>
          </w:p>
        </w:tc>
      </w:tr>
    </w:tbl>
    <w:p w:rsidR="00835A5A" w:rsidRPr="004F2119" w:rsidRDefault="00835A5A" w:rsidP="004F2119">
      <w:pPr>
        <w:jc w:val="both"/>
        <w:rPr>
          <w:b/>
        </w:rPr>
      </w:pPr>
    </w:p>
    <w:p w:rsidR="00835A5A" w:rsidRPr="004F2119" w:rsidRDefault="00835A5A" w:rsidP="004F2119">
      <w:pPr>
        <w:jc w:val="both"/>
        <w:rPr>
          <w:b/>
        </w:rPr>
      </w:pPr>
      <w:r w:rsidRPr="004F2119">
        <w:rPr>
          <w:b/>
        </w:rPr>
        <w:t>Residenza Anagrafica</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771"/>
        <w:gridCol w:w="4111"/>
        <w:gridCol w:w="709"/>
        <w:gridCol w:w="709"/>
        <w:gridCol w:w="850"/>
        <w:gridCol w:w="1559"/>
      </w:tblGrid>
      <w:tr w:rsidR="00835A5A" w:rsidRPr="004F2119" w:rsidTr="001E1AC5">
        <w:tc>
          <w:tcPr>
            <w:tcW w:w="1771" w:type="dxa"/>
          </w:tcPr>
          <w:p w:rsidR="00835A5A" w:rsidRPr="004F2119" w:rsidRDefault="00835A5A" w:rsidP="004F2119">
            <w:pPr>
              <w:jc w:val="both"/>
            </w:pPr>
            <w:r w:rsidRPr="004F2119">
              <w:t>VIA/PIAZZA</w:t>
            </w:r>
          </w:p>
        </w:tc>
        <w:tc>
          <w:tcPr>
            <w:tcW w:w="4111" w:type="dxa"/>
          </w:tcPr>
          <w:p w:rsidR="00835A5A" w:rsidRPr="004F2119" w:rsidRDefault="00835A5A" w:rsidP="004F2119">
            <w:pPr>
              <w:jc w:val="both"/>
              <w:rPr>
                <w:b/>
              </w:rPr>
            </w:pPr>
          </w:p>
        </w:tc>
        <w:tc>
          <w:tcPr>
            <w:tcW w:w="709" w:type="dxa"/>
          </w:tcPr>
          <w:p w:rsidR="00835A5A" w:rsidRPr="004F2119" w:rsidRDefault="00835A5A" w:rsidP="004F2119">
            <w:pPr>
              <w:jc w:val="both"/>
            </w:pPr>
            <w:r w:rsidRPr="004F2119">
              <w:t>Num.</w:t>
            </w:r>
          </w:p>
        </w:tc>
        <w:tc>
          <w:tcPr>
            <w:tcW w:w="709" w:type="dxa"/>
          </w:tcPr>
          <w:p w:rsidR="00835A5A" w:rsidRPr="004F2119" w:rsidRDefault="00835A5A" w:rsidP="004F2119">
            <w:pPr>
              <w:jc w:val="both"/>
              <w:rPr>
                <w:b/>
              </w:rPr>
            </w:pPr>
          </w:p>
        </w:tc>
        <w:tc>
          <w:tcPr>
            <w:tcW w:w="850" w:type="dxa"/>
          </w:tcPr>
          <w:p w:rsidR="00835A5A" w:rsidRPr="004F2119" w:rsidRDefault="00835A5A" w:rsidP="004F2119">
            <w:pPr>
              <w:jc w:val="both"/>
            </w:pPr>
            <w:r w:rsidRPr="004F2119">
              <w:t>Telef.</w:t>
            </w:r>
          </w:p>
        </w:tc>
        <w:tc>
          <w:tcPr>
            <w:tcW w:w="1559" w:type="dxa"/>
          </w:tcPr>
          <w:p w:rsidR="00835A5A" w:rsidRPr="004F2119" w:rsidRDefault="00835A5A" w:rsidP="004F2119">
            <w:pPr>
              <w:jc w:val="both"/>
              <w:rPr>
                <w:b/>
              </w:rPr>
            </w:pPr>
          </w:p>
        </w:tc>
      </w:tr>
    </w:tbl>
    <w:p w:rsidR="00835A5A" w:rsidRPr="004F2119" w:rsidRDefault="00835A5A" w:rsidP="004F2119">
      <w:pPr>
        <w:jc w:val="both"/>
        <w:rPr>
          <w:b/>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04"/>
        <w:gridCol w:w="6521"/>
        <w:gridCol w:w="1134"/>
        <w:gridCol w:w="850"/>
      </w:tblGrid>
      <w:tr w:rsidR="00835A5A" w:rsidRPr="004F2119" w:rsidTr="001E1AC5">
        <w:tc>
          <w:tcPr>
            <w:tcW w:w="1204" w:type="dxa"/>
          </w:tcPr>
          <w:p w:rsidR="00835A5A" w:rsidRPr="004F2119" w:rsidRDefault="00835A5A" w:rsidP="004F2119">
            <w:pPr>
              <w:jc w:val="both"/>
            </w:pPr>
            <w:r w:rsidRPr="004F2119">
              <w:t>COMUNE</w:t>
            </w:r>
          </w:p>
        </w:tc>
        <w:tc>
          <w:tcPr>
            <w:tcW w:w="6521" w:type="dxa"/>
          </w:tcPr>
          <w:p w:rsidR="00835A5A" w:rsidRPr="004F2119" w:rsidRDefault="00835A5A" w:rsidP="004F2119">
            <w:pPr>
              <w:jc w:val="both"/>
              <w:rPr>
                <w:b/>
              </w:rPr>
            </w:pPr>
          </w:p>
        </w:tc>
        <w:tc>
          <w:tcPr>
            <w:tcW w:w="1134" w:type="dxa"/>
          </w:tcPr>
          <w:p w:rsidR="00835A5A" w:rsidRPr="004F2119" w:rsidRDefault="00835A5A" w:rsidP="004F2119">
            <w:pPr>
              <w:jc w:val="both"/>
            </w:pPr>
            <w:r w:rsidRPr="004F2119">
              <w:t>Prov.</w:t>
            </w:r>
          </w:p>
        </w:tc>
        <w:tc>
          <w:tcPr>
            <w:tcW w:w="850" w:type="dxa"/>
          </w:tcPr>
          <w:p w:rsidR="00835A5A" w:rsidRPr="004F2119" w:rsidRDefault="00835A5A" w:rsidP="004F2119">
            <w:pPr>
              <w:jc w:val="both"/>
              <w:rPr>
                <w:b/>
              </w:rPr>
            </w:pPr>
          </w:p>
        </w:tc>
      </w:tr>
    </w:tbl>
    <w:p w:rsidR="00835A5A" w:rsidRPr="004F2119" w:rsidRDefault="00835A5A" w:rsidP="004F2119">
      <w:pPr>
        <w:jc w:val="both"/>
        <w:rPr>
          <w:b/>
        </w:rPr>
      </w:pPr>
    </w:p>
    <w:p w:rsidR="00835A5A" w:rsidRPr="004F2119" w:rsidRDefault="00835A5A" w:rsidP="004F2119">
      <w:pPr>
        <w:jc w:val="both"/>
        <w:rPr>
          <w:b/>
        </w:rPr>
      </w:pPr>
      <w:r w:rsidRPr="004F2119">
        <w:rPr>
          <w:b/>
        </w:rPr>
        <w:t>Generalità dello studente destinatario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88"/>
        <w:gridCol w:w="3685"/>
        <w:gridCol w:w="851"/>
        <w:gridCol w:w="3752"/>
      </w:tblGrid>
      <w:tr w:rsidR="00835A5A" w:rsidRPr="004F2119" w:rsidTr="001E1AC5">
        <w:tc>
          <w:tcPr>
            <w:tcW w:w="1488" w:type="dxa"/>
          </w:tcPr>
          <w:p w:rsidR="00835A5A" w:rsidRPr="004F2119" w:rsidRDefault="00835A5A" w:rsidP="004F2119">
            <w:pPr>
              <w:jc w:val="both"/>
            </w:pPr>
            <w:r w:rsidRPr="004F2119">
              <w:t>COGNOME</w:t>
            </w:r>
          </w:p>
        </w:tc>
        <w:tc>
          <w:tcPr>
            <w:tcW w:w="3685" w:type="dxa"/>
          </w:tcPr>
          <w:p w:rsidR="00835A5A" w:rsidRPr="004F2119" w:rsidRDefault="00835A5A" w:rsidP="004F2119">
            <w:pPr>
              <w:jc w:val="both"/>
              <w:rPr>
                <w:b/>
              </w:rPr>
            </w:pPr>
          </w:p>
        </w:tc>
        <w:tc>
          <w:tcPr>
            <w:tcW w:w="851" w:type="dxa"/>
          </w:tcPr>
          <w:p w:rsidR="00835A5A" w:rsidRPr="004F2119" w:rsidRDefault="00835A5A" w:rsidP="004F2119">
            <w:pPr>
              <w:jc w:val="both"/>
            </w:pPr>
            <w:r w:rsidRPr="004F2119">
              <w:t>NOME</w:t>
            </w:r>
          </w:p>
        </w:tc>
        <w:tc>
          <w:tcPr>
            <w:tcW w:w="3752" w:type="dxa"/>
          </w:tcPr>
          <w:p w:rsidR="00835A5A" w:rsidRPr="004F2119" w:rsidRDefault="00835A5A" w:rsidP="004F2119">
            <w:pPr>
              <w:jc w:val="both"/>
              <w:rPr>
                <w:b/>
              </w:rPr>
            </w:pPr>
          </w:p>
        </w:tc>
      </w:tr>
    </w:tbl>
    <w:p w:rsidR="00835A5A" w:rsidRPr="004F2119" w:rsidRDefault="00835A5A" w:rsidP="004F211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78"/>
      </w:tblGrid>
      <w:tr w:rsidR="00835A5A" w:rsidRPr="004F2119" w:rsidTr="001E1AC5">
        <w:tc>
          <w:tcPr>
            <w:tcW w:w="9778" w:type="dxa"/>
          </w:tcPr>
          <w:p w:rsidR="00835A5A" w:rsidRPr="004F2119" w:rsidRDefault="00835A5A" w:rsidP="004F2119">
            <w:pPr>
              <w:jc w:val="both"/>
            </w:pPr>
            <w:r w:rsidRPr="004F2119">
              <w:t>LUOGO E DATA DI NASCITA</w:t>
            </w:r>
          </w:p>
        </w:tc>
      </w:tr>
    </w:tbl>
    <w:p w:rsidR="00835A5A" w:rsidRPr="004F2119" w:rsidRDefault="00835A5A" w:rsidP="004F2119">
      <w:pPr>
        <w:jc w:val="both"/>
        <w:rPr>
          <w:b/>
        </w:rPr>
      </w:pPr>
    </w:p>
    <w:p w:rsidR="00835A5A" w:rsidRPr="004F2119" w:rsidRDefault="00835A5A" w:rsidP="004F2119">
      <w:pPr>
        <w:jc w:val="both"/>
        <w:rPr>
          <w:b/>
        </w:rPr>
      </w:pPr>
      <w:r w:rsidRPr="004F2119">
        <w:rPr>
          <w:b/>
        </w:rPr>
        <w:t>Dati relativi alla scuola frequentata ( denominazione,indirizzo,comune)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81"/>
        <w:gridCol w:w="5597"/>
      </w:tblGrid>
      <w:tr w:rsidR="00835A5A" w:rsidRPr="004F2119" w:rsidTr="001E1AC5">
        <w:tc>
          <w:tcPr>
            <w:tcW w:w="4181" w:type="dxa"/>
          </w:tcPr>
          <w:p w:rsidR="00835A5A" w:rsidRPr="004F2119" w:rsidRDefault="00835A5A" w:rsidP="004F2119">
            <w:r w:rsidRPr="004F2119">
              <w:t xml:space="preserve">DENOMINAZIONE DELLA SCUOLA </w:t>
            </w:r>
          </w:p>
          <w:p w:rsidR="00835A5A" w:rsidRPr="004F2119" w:rsidRDefault="00835A5A" w:rsidP="004F2119">
            <w:r w:rsidRPr="004F2119">
              <w:t>frequentata nell’a.s. 2019/2020</w:t>
            </w:r>
          </w:p>
        </w:tc>
        <w:tc>
          <w:tcPr>
            <w:tcW w:w="5597" w:type="dxa"/>
          </w:tcPr>
          <w:p w:rsidR="00835A5A" w:rsidRPr="004F2119" w:rsidRDefault="00835A5A" w:rsidP="004F2119">
            <w:pPr>
              <w:jc w:val="both"/>
              <w:rPr>
                <w:b/>
              </w:rPr>
            </w:pPr>
          </w:p>
        </w:tc>
      </w:tr>
    </w:tbl>
    <w:p w:rsidR="00835A5A" w:rsidRPr="004F2119" w:rsidRDefault="00835A5A" w:rsidP="004F211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88"/>
        <w:gridCol w:w="6095"/>
        <w:gridCol w:w="992"/>
        <w:gridCol w:w="1201"/>
      </w:tblGrid>
      <w:tr w:rsidR="00835A5A" w:rsidRPr="004F2119" w:rsidTr="001E1AC5">
        <w:tc>
          <w:tcPr>
            <w:tcW w:w="1488" w:type="dxa"/>
          </w:tcPr>
          <w:p w:rsidR="00835A5A" w:rsidRPr="004F2119" w:rsidRDefault="00835A5A" w:rsidP="004F2119">
            <w:pPr>
              <w:jc w:val="both"/>
            </w:pPr>
            <w:r w:rsidRPr="004F2119">
              <w:t>VIA/PIAZZA</w:t>
            </w:r>
          </w:p>
        </w:tc>
        <w:tc>
          <w:tcPr>
            <w:tcW w:w="6095" w:type="dxa"/>
          </w:tcPr>
          <w:p w:rsidR="00835A5A" w:rsidRPr="004F2119" w:rsidRDefault="00835A5A" w:rsidP="004F2119">
            <w:pPr>
              <w:jc w:val="both"/>
              <w:rPr>
                <w:b/>
              </w:rPr>
            </w:pPr>
          </w:p>
        </w:tc>
        <w:tc>
          <w:tcPr>
            <w:tcW w:w="992" w:type="dxa"/>
          </w:tcPr>
          <w:p w:rsidR="00835A5A" w:rsidRPr="004F2119" w:rsidRDefault="00835A5A" w:rsidP="004F2119">
            <w:pPr>
              <w:jc w:val="both"/>
            </w:pPr>
            <w:r w:rsidRPr="004F2119">
              <w:t>NUM.</w:t>
            </w:r>
          </w:p>
        </w:tc>
        <w:tc>
          <w:tcPr>
            <w:tcW w:w="1201" w:type="dxa"/>
          </w:tcPr>
          <w:p w:rsidR="00835A5A" w:rsidRPr="004F2119" w:rsidRDefault="00835A5A" w:rsidP="004F2119">
            <w:pPr>
              <w:jc w:val="both"/>
              <w:rPr>
                <w:b/>
              </w:rPr>
            </w:pPr>
          </w:p>
        </w:tc>
      </w:tr>
    </w:tbl>
    <w:p w:rsidR="00835A5A" w:rsidRPr="004F2119" w:rsidRDefault="00835A5A" w:rsidP="004F211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04"/>
        <w:gridCol w:w="6804"/>
        <w:gridCol w:w="993"/>
        <w:gridCol w:w="775"/>
      </w:tblGrid>
      <w:tr w:rsidR="00835A5A" w:rsidRPr="004F2119" w:rsidTr="001E1AC5">
        <w:tc>
          <w:tcPr>
            <w:tcW w:w="1204" w:type="dxa"/>
          </w:tcPr>
          <w:p w:rsidR="00835A5A" w:rsidRPr="004F2119" w:rsidRDefault="00835A5A" w:rsidP="004F2119">
            <w:pPr>
              <w:jc w:val="both"/>
            </w:pPr>
            <w:r w:rsidRPr="004F2119">
              <w:t>COMUNE</w:t>
            </w:r>
          </w:p>
        </w:tc>
        <w:tc>
          <w:tcPr>
            <w:tcW w:w="6804" w:type="dxa"/>
          </w:tcPr>
          <w:p w:rsidR="00835A5A" w:rsidRPr="004F2119" w:rsidRDefault="00835A5A" w:rsidP="004F2119">
            <w:pPr>
              <w:jc w:val="both"/>
              <w:rPr>
                <w:b/>
              </w:rPr>
            </w:pPr>
          </w:p>
        </w:tc>
        <w:tc>
          <w:tcPr>
            <w:tcW w:w="993" w:type="dxa"/>
          </w:tcPr>
          <w:p w:rsidR="00835A5A" w:rsidRPr="004F2119" w:rsidRDefault="00835A5A" w:rsidP="004F2119">
            <w:pPr>
              <w:jc w:val="both"/>
            </w:pPr>
            <w:r w:rsidRPr="004F2119">
              <w:t>Prov.</w:t>
            </w:r>
          </w:p>
        </w:tc>
        <w:tc>
          <w:tcPr>
            <w:tcW w:w="775" w:type="dxa"/>
          </w:tcPr>
          <w:p w:rsidR="00835A5A" w:rsidRPr="004F2119" w:rsidRDefault="00835A5A" w:rsidP="004F2119">
            <w:pPr>
              <w:jc w:val="both"/>
              <w:rPr>
                <w:b/>
              </w:rPr>
            </w:pPr>
          </w:p>
        </w:tc>
      </w:tr>
    </w:tbl>
    <w:p w:rsidR="00835A5A" w:rsidRPr="004F2119" w:rsidRDefault="00835A5A" w:rsidP="004F211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778"/>
      </w:tblGrid>
      <w:tr w:rsidR="00835A5A" w:rsidRPr="004F2119" w:rsidTr="001E1AC5">
        <w:tc>
          <w:tcPr>
            <w:tcW w:w="9778" w:type="dxa"/>
          </w:tcPr>
          <w:p w:rsidR="00835A5A" w:rsidRPr="004F2119" w:rsidRDefault="00835A5A" w:rsidP="004F2119">
            <w:pPr>
              <w:jc w:val="both"/>
            </w:pPr>
            <w:r w:rsidRPr="004F2119">
              <w:t xml:space="preserve">Classe da frequentare nell’ a. s. 2019/2020     </w:t>
            </w:r>
            <w:r w:rsidRPr="004F2119">
              <w:sym w:font="Symbol" w:char="F0FF"/>
            </w:r>
            <w:r w:rsidRPr="004F2119">
              <w:t xml:space="preserve"> 1   </w:t>
            </w:r>
            <w:r w:rsidRPr="004F2119">
              <w:sym w:font="Symbol" w:char="F0FF"/>
            </w:r>
            <w:r w:rsidRPr="004F2119">
              <w:t xml:space="preserve"> 2   </w:t>
            </w:r>
            <w:r w:rsidRPr="004F2119">
              <w:sym w:font="Symbol" w:char="F0FF"/>
            </w:r>
            <w:r w:rsidRPr="004F2119">
              <w:t xml:space="preserve"> 3   </w:t>
            </w:r>
            <w:r w:rsidRPr="004F2119">
              <w:sym w:font="Symbol" w:char="F0FF"/>
            </w:r>
            <w:r w:rsidRPr="004F2119">
              <w:t xml:space="preserve"> 4   </w:t>
            </w:r>
            <w:r w:rsidRPr="004F2119">
              <w:sym w:font="Symbol" w:char="F0FF"/>
            </w:r>
            <w:r w:rsidRPr="004F2119">
              <w:t xml:space="preserve"> 5           </w:t>
            </w:r>
          </w:p>
        </w:tc>
      </w:tr>
    </w:tbl>
    <w:p w:rsidR="00835A5A" w:rsidRPr="004F2119" w:rsidRDefault="00835A5A" w:rsidP="004F2119">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78"/>
      </w:tblGrid>
      <w:tr w:rsidR="00835A5A" w:rsidRPr="004F2119" w:rsidTr="001E1AC5">
        <w:tc>
          <w:tcPr>
            <w:tcW w:w="9778" w:type="dxa"/>
          </w:tcPr>
          <w:p w:rsidR="00835A5A" w:rsidRPr="004F2119" w:rsidRDefault="00835A5A" w:rsidP="004F2119">
            <w:pPr>
              <w:jc w:val="both"/>
            </w:pPr>
            <w:r w:rsidRPr="004F2119">
              <w:t xml:space="preserve">Ordine e grado di scuola   </w:t>
            </w:r>
            <w:r w:rsidRPr="004F2119">
              <w:sym w:font="Symbol" w:char="F0FF"/>
            </w:r>
            <w:r w:rsidRPr="004F2119">
              <w:t xml:space="preserve"> Secondaria di 1° grado          </w:t>
            </w:r>
            <w:r w:rsidRPr="004F2119">
              <w:sym w:font="Symbol" w:char="F0FF"/>
            </w:r>
            <w:r w:rsidRPr="004F2119">
              <w:t xml:space="preserve">  Secondaria di 2° grado</w:t>
            </w:r>
          </w:p>
          <w:p w:rsidR="00835A5A" w:rsidRPr="004F2119" w:rsidRDefault="00835A5A" w:rsidP="004F2119">
            <w:pPr>
              <w:jc w:val="both"/>
            </w:pPr>
            <w:r w:rsidRPr="004F2119">
              <w:t xml:space="preserve">                                              (ex media inferiore)                    (ex media Superiore)</w:t>
            </w:r>
          </w:p>
        </w:tc>
      </w:tr>
    </w:tbl>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r w:rsidRPr="004F2119">
        <w:rPr>
          <w:b/>
        </w:rPr>
        <w:t>Data ___________________________</w:t>
      </w:r>
    </w:p>
    <w:p w:rsidR="00835A5A" w:rsidRPr="004F2119" w:rsidRDefault="00835A5A" w:rsidP="004F2119">
      <w:pPr>
        <w:jc w:val="both"/>
        <w:rPr>
          <w:b/>
        </w:rPr>
      </w:pPr>
    </w:p>
    <w:p w:rsidR="00835A5A" w:rsidRPr="004F2119" w:rsidRDefault="00835A5A" w:rsidP="004F2119">
      <w:pPr>
        <w:jc w:val="both"/>
        <w:rPr>
          <w:b/>
        </w:rPr>
      </w:pPr>
      <w:r w:rsidRPr="004F2119">
        <w:rPr>
          <w:b/>
        </w:rPr>
        <w:t xml:space="preserve">                                                                                               Firma del  Richiedente</w:t>
      </w:r>
    </w:p>
    <w:p w:rsidR="00835A5A" w:rsidRPr="004F2119" w:rsidRDefault="00835A5A" w:rsidP="004F2119">
      <w:pPr>
        <w:jc w:val="both"/>
        <w:rPr>
          <w:b/>
        </w:rPr>
      </w:pPr>
      <w:r w:rsidRPr="004F2119">
        <w:rPr>
          <w:b/>
        </w:rPr>
        <w:t xml:space="preserve"> </w:t>
      </w:r>
    </w:p>
    <w:p w:rsidR="00835A5A" w:rsidRPr="004F2119" w:rsidRDefault="00835A5A" w:rsidP="004F2119">
      <w:pPr>
        <w:jc w:val="both"/>
        <w:rPr>
          <w:b/>
        </w:rPr>
      </w:pPr>
      <w:r w:rsidRPr="004F2119">
        <w:rPr>
          <w:b/>
        </w:rPr>
        <w:t xml:space="preserve">                                                                           </w:t>
      </w:r>
    </w:p>
    <w:p w:rsidR="00835A5A" w:rsidRPr="004F2119" w:rsidRDefault="00835A5A" w:rsidP="004F2119">
      <w:pPr>
        <w:jc w:val="both"/>
        <w:rPr>
          <w:b/>
        </w:rPr>
      </w:pPr>
      <w:r w:rsidRPr="004F2119">
        <w:rPr>
          <w:b/>
        </w:rPr>
        <w:t xml:space="preserve">                                                                            _____________________________________</w:t>
      </w:r>
    </w:p>
    <w:p w:rsidR="00835A5A" w:rsidRPr="004F2119" w:rsidRDefault="00835A5A" w:rsidP="004F2119">
      <w:pPr>
        <w:jc w:val="both"/>
        <w:rPr>
          <w:b/>
        </w:rPr>
      </w:pPr>
    </w:p>
    <w:p w:rsidR="00835A5A" w:rsidRPr="004F2119" w:rsidRDefault="00835A5A" w:rsidP="004F2119">
      <w:pPr>
        <w:rPr>
          <w:b/>
          <w:i/>
          <w:iCs/>
        </w:rPr>
      </w:pPr>
    </w:p>
    <w:p w:rsidR="00835A5A" w:rsidRPr="004F2119" w:rsidRDefault="00835A5A" w:rsidP="004F2119">
      <w:pPr>
        <w:rPr>
          <w:b/>
          <w:i/>
          <w:iCs/>
        </w:rPr>
      </w:pPr>
    </w:p>
    <w:p w:rsidR="00835A5A" w:rsidRPr="004F2119" w:rsidRDefault="00835A5A" w:rsidP="004F2119">
      <w:pPr>
        <w:rPr>
          <w:b/>
          <w:i/>
          <w:iCs/>
        </w:rPr>
      </w:pPr>
      <w:r w:rsidRPr="004F2119">
        <w:rPr>
          <w:b/>
          <w:i/>
          <w:iCs/>
        </w:rPr>
        <w:t>Al Comune di ____________________________</w:t>
      </w:r>
    </w:p>
    <w:p w:rsidR="00835A5A" w:rsidRPr="004F2119" w:rsidRDefault="00835A5A" w:rsidP="004F2119">
      <w:pPr>
        <w:rPr>
          <w:b/>
        </w:rPr>
      </w:pPr>
      <w:r w:rsidRPr="004F2119">
        <w:rPr>
          <w:b/>
        </w:rPr>
        <w:t xml:space="preserve">                                                                                                                segue   allegato "A”</w:t>
      </w: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r w:rsidRPr="004F2119">
        <w:rPr>
          <w:b/>
        </w:rPr>
        <w:t>Il/La sottoscritto/a allega attestazione ISEE prodotta ai sensi del DPCM n. 159 del 5 dicembre</w:t>
      </w:r>
    </w:p>
    <w:p w:rsidR="00835A5A" w:rsidRPr="004F2119" w:rsidRDefault="00835A5A" w:rsidP="004F2119">
      <w:pPr>
        <w:jc w:val="both"/>
        <w:rPr>
          <w:b/>
        </w:rPr>
      </w:pPr>
      <w:r w:rsidRPr="004F2119">
        <w:rPr>
          <w:b/>
        </w:rPr>
        <w:t>2013:</w:t>
      </w:r>
    </w:p>
    <w:p w:rsidR="00835A5A" w:rsidRPr="004F2119" w:rsidRDefault="00835A5A" w:rsidP="004F2119">
      <w:pPr>
        <w:jc w:val="both"/>
        <w:rPr>
          <w:b/>
        </w:rPr>
      </w:pPr>
    </w:p>
    <w:p w:rsidR="00835A5A" w:rsidRPr="004F2119" w:rsidRDefault="00835A5A" w:rsidP="004F2119">
      <w:pPr>
        <w:spacing w:line="360" w:lineRule="auto"/>
        <w:jc w:val="both"/>
        <w:rPr>
          <w:b/>
        </w:rPr>
      </w:pPr>
      <w:r w:rsidRPr="004F2119">
        <w:rPr>
          <w:b/>
        </w:rPr>
        <w:t xml:space="preserve">Il sottoscritto dichiara di </w:t>
      </w:r>
      <w:r w:rsidRPr="004F2119">
        <w:rPr>
          <w:b/>
          <w:u w:val="single"/>
        </w:rPr>
        <w:t>non aver</w:t>
      </w:r>
      <w:r w:rsidRPr="004F2119">
        <w:rPr>
          <w:b/>
        </w:rPr>
        <w:t xml:space="preserve"> presentato domanda  per ottenere analogo beneficio in altra Regione.</w:t>
      </w:r>
    </w:p>
    <w:p w:rsidR="00835A5A" w:rsidRPr="004F2119" w:rsidRDefault="00835A5A" w:rsidP="004F2119">
      <w:pPr>
        <w:spacing w:line="360" w:lineRule="auto"/>
        <w:rPr>
          <w:b/>
        </w:rPr>
      </w:pPr>
      <w:r w:rsidRPr="004F2119">
        <w:rPr>
          <w:b/>
        </w:rPr>
        <w:t xml:space="preserve">Il/La sottoscritto/a dichiara di essere a conoscenza delle sanzioni penali previste dall’art. 76 del DPR. 28/12/2000 N. </w:t>
      </w:r>
      <w:smartTag w:uri="urn:schemas-microsoft-com:office:smarttags" w:element="metricconverter">
        <w:smartTagPr>
          <w:attr w:name="ProductID" w:val="445, in"/>
        </w:smartTagPr>
        <w:r w:rsidRPr="004F2119">
          <w:rPr>
            <w:b/>
          </w:rPr>
          <w:t>445, in</w:t>
        </w:r>
      </w:smartTag>
      <w:r w:rsidRPr="004F2119">
        <w:rPr>
          <w:b/>
        </w:rPr>
        <w:t xml:space="preserve"> caso di dichiarazioni mendaci rese in sede di</w:t>
      </w:r>
    </w:p>
    <w:p w:rsidR="00835A5A" w:rsidRPr="004F2119" w:rsidRDefault="00835A5A" w:rsidP="004F2119">
      <w:pPr>
        <w:spacing w:line="360" w:lineRule="auto"/>
        <w:rPr>
          <w:b/>
        </w:rPr>
      </w:pPr>
      <w:r w:rsidRPr="004F2119">
        <w:rPr>
          <w:b/>
        </w:rPr>
        <w:t>autocertificazione.</w:t>
      </w:r>
    </w:p>
    <w:p w:rsidR="00835A5A" w:rsidRPr="004F2119" w:rsidRDefault="00835A5A" w:rsidP="004F2119">
      <w:pPr>
        <w:jc w:val="both"/>
        <w:rPr>
          <w:b/>
          <w:u w:val="single"/>
        </w:rPr>
      </w:pP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r w:rsidRPr="004F2119">
        <w:rPr>
          <w:b/>
        </w:rPr>
        <w:t>Data ___________________</w:t>
      </w:r>
    </w:p>
    <w:p w:rsidR="00835A5A" w:rsidRPr="004F2119" w:rsidRDefault="00835A5A" w:rsidP="004F2119">
      <w:pPr>
        <w:jc w:val="both"/>
        <w:rPr>
          <w:b/>
        </w:rPr>
      </w:pPr>
      <w:r w:rsidRPr="004F2119">
        <w:rPr>
          <w:b/>
        </w:rPr>
        <w:t xml:space="preserve">                                                                            </w:t>
      </w:r>
    </w:p>
    <w:p w:rsidR="00835A5A" w:rsidRPr="004F2119" w:rsidRDefault="00835A5A" w:rsidP="004F2119">
      <w:pPr>
        <w:jc w:val="both"/>
        <w:rPr>
          <w:b/>
        </w:rPr>
      </w:pPr>
      <w:r w:rsidRPr="004F2119">
        <w:rPr>
          <w:b/>
        </w:rPr>
        <w:t xml:space="preserve">                                                                                         Firma del richiedente                                                                            </w:t>
      </w:r>
    </w:p>
    <w:p w:rsidR="00835A5A" w:rsidRPr="004F2119" w:rsidRDefault="00835A5A" w:rsidP="004F2119">
      <w:pPr>
        <w:jc w:val="both"/>
        <w:rPr>
          <w:b/>
        </w:rPr>
      </w:pPr>
      <w:r w:rsidRPr="004F2119">
        <w:rPr>
          <w:b/>
        </w:rPr>
        <w:t xml:space="preserve">                                                                              </w:t>
      </w:r>
    </w:p>
    <w:p w:rsidR="00835A5A" w:rsidRPr="004F2119" w:rsidRDefault="00835A5A" w:rsidP="004F2119">
      <w:pPr>
        <w:jc w:val="both"/>
        <w:rPr>
          <w:b/>
        </w:rPr>
      </w:pPr>
      <w:r w:rsidRPr="004F2119">
        <w:rPr>
          <w:b/>
        </w:rPr>
        <w:t xml:space="preserve">                                                                             </w:t>
      </w:r>
    </w:p>
    <w:p w:rsidR="00835A5A" w:rsidRPr="004F2119" w:rsidRDefault="00835A5A" w:rsidP="004F2119">
      <w:pPr>
        <w:jc w:val="both"/>
        <w:rPr>
          <w:b/>
        </w:rPr>
      </w:pPr>
      <w:r w:rsidRPr="004F2119">
        <w:rPr>
          <w:b/>
        </w:rPr>
        <w:t xml:space="preserve">                                                                              _____________________________</w:t>
      </w:r>
    </w:p>
    <w:p w:rsidR="00835A5A" w:rsidRPr="004F2119" w:rsidRDefault="00835A5A" w:rsidP="004F2119">
      <w:pPr>
        <w:jc w:val="both"/>
        <w:rPr>
          <w:b/>
        </w:rPr>
      </w:pPr>
    </w:p>
    <w:p w:rsidR="00835A5A" w:rsidRPr="004F2119" w:rsidRDefault="00835A5A" w:rsidP="004F2119">
      <w:pPr>
        <w:jc w:val="both"/>
        <w:rPr>
          <w:u w:val="single"/>
        </w:rPr>
      </w:pPr>
      <w:r w:rsidRPr="004F2119">
        <w:rPr>
          <w:u w:val="single"/>
        </w:rPr>
        <w:t>INFORMATIVA AI SENSI DELLA LEGGE n.675/1996</w:t>
      </w:r>
    </w:p>
    <w:p w:rsidR="00835A5A" w:rsidRPr="004F2119" w:rsidRDefault="00835A5A" w:rsidP="004F2119">
      <w:pPr>
        <w:jc w:val="both"/>
        <w:rPr>
          <w:u w:val="single"/>
        </w:rPr>
      </w:pPr>
    </w:p>
    <w:p w:rsidR="00835A5A" w:rsidRPr="004F2119" w:rsidRDefault="00835A5A" w:rsidP="004F2119">
      <w:pPr>
        <w:jc w:val="both"/>
        <w:rPr>
          <w:i/>
        </w:rPr>
      </w:pPr>
      <w:r w:rsidRPr="004F2119">
        <w:rPr>
          <w:i/>
        </w:rPr>
        <w:t>Ai sensi dell’art.10 della Legge 31/12/1996 n.675, si informa che il trattamento dei dati personali è indispensabile ai fini dell’erogazione del contributo di cui alla Legge 448/1998 ed è svolto da personale degli Enti attuativi degli interventi; i dati, resi anonimi, potranno essere utilizzati anche per finalità statistiche (D.Lgs.30/07/1999, n.281)</w:t>
      </w: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p>
    <w:p w:rsidR="00835A5A" w:rsidRPr="004F2119" w:rsidRDefault="00835A5A" w:rsidP="004F2119">
      <w:pPr>
        <w:jc w:val="both"/>
        <w:rPr>
          <w:b/>
        </w:rPr>
      </w:pPr>
    </w:p>
    <w:p w:rsidR="00835A5A" w:rsidRDefault="00835A5A"/>
    <w:sectPr w:rsidR="00835A5A" w:rsidSect="00AC2231">
      <w:pgSz w:w="11906" w:h="16838"/>
      <w:pgMar w:top="426"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12F36"/>
    <w:multiLevelType w:val="hybridMultilevel"/>
    <w:tmpl w:val="AB821F2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
    <w:nsid w:val="62077BDE"/>
    <w:multiLevelType w:val="hybridMultilevel"/>
    <w:tmpl w:val="A48E456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139"/>
    <w:rsid w:val="001E1AC5"/>
    <w:rsid w:val="00287B52"/>
    <w:rsid w:val="002C6AE3"/>
    <w:rsid w:val="003B614D"/>
    <w:rsid w:val="004243FC"/>
    <w:rsid w:val="004F1C25"/>
    <w:rsid w:val="004F2119"/>
    <w:rsid w:val="005A38CD"/>
    <w:rsid w:val="00677D2E"/>
    <w:rsid w:val="00702C0C"/>
    <w:rsid w:val="00761665"/>
    <w:rsid w:val="00835A5A"/>
    <w:rsid w:val="00863053"/>
    <w:rsid w:val="008B139D"/>
    <w:rsid w:val="00AC2231"/>
    <w:rsid w:val="00B54C1B"/>
    <w:rsid w:val="00BC3139"/>
    <w:rsid w:val="00DA7F49"/>
    <w:rsid w:val="00DD4C4A"/>
    <w:rsid w:val="00E2154A"/>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139"/>
    <w:rPr>
      <w:rFonts w:ascii="Times New Roman" w:eastAsia="Times New Roman" w:hAnsi="Times New Roman"/>
      <w:sz w:val="24"/>
      <w:szCs w:val="24"/>
    </w:rPr>
  </w:style>
  <w:style w:type="paragraph" w:styleId="Heading1">
    <w:name w:val="heading 1"/>
    <w:basedOn w:val="Normal"/>
    <w:next w:val="Normal"/>
    <w:link w:val="Heading1Char"/>
    <w:uiPriority w:val="99"/>
    <w:qFormat/>
    <w:rsid w:val="00BC3139"/>
    <w:pPr>
      <w:keepNext/>
      <w:outlineLvl w:val="0"/>
    </w:pPr>
    <w:rPr>
      <w:b/>
      <w:bCs/>
      <w:sz w:val="28"/>
    </w:rPr>
  </w:style>
  <w:style w:type="paragraph" w:styleId="Heading2">
    <w:name w:val="heading 2"/>
    <w:basedOn w:val="Normal"/>
    <w:next w:val="Normal"/>
    <w:link w:val="Heading2Char"/>
    <w:uiPriority w:val="99"/>
    <w:qFormat/>
    <w:rsid w:val="00BC3139"/>
    <w:pPr>
      <w:keepNext/>
      <w:ind w:left="720"/>
      <w:jc w:val="both"/>
      <w:outlineLvl w:val="1"/>
    </w:pPr>
    <w:rPr>
      <w:sz w:val="28"/>
    </w:rPr>
  </w:style>
  <w:style w:type="paragraph" w:styleId="Heading3">
    <w:name w:val="heading 3"/>
    <w:basedOn w:val="Normal"/>
    <w:next w:val="Normal"/>
    <w:link w:val="Heading3Char"/>
    <w:uiPriority w:val="99"/>
    <w:qFormat/>
    <w:rsid w:val="00BC3139"/>
    <w:pPr>
      <w:keepNext/>
      <w:jc w:val="center"/>
      <w:outlineLvl w:val="2"/>
    </w:pPr>
    <w:rPr>
      <w:b/>
      <w:bCs/>
      <w:sz w:val="40"/>
    </w:rPr>
  </w:style>
  <w:style w:type="paragraph" w:styleId="Heading5">
    <w:name w:val="heading 5"/>
    <w:basedOn w:val="Normal"/>
    <w:next w:val="Normal"/>
    <w:link w:val="Heading5Char"/>
    <w:uiPriority w:val="99"/>
    <w:qFormat/>
    <w:rsid w:val="00BC3139"/>
    <w:pPr>
      <w:keepNext/>
      <w:ind w:left="2124" w:firstLine="708"/>
      <w:outlineLvl w:val="4"/>
    </w:pPr>
    <w:rPr>
      <w:b/>
      <w:bCs/>
      <w:sz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C3139"/>
    <w:rPr>
      <w:rFonts w:ascii="Times New Roman" w:hAnsi="Times New Roman" w:cs="Times New Roman"/>
      <w:b/>
      <w:bCs/>
      <w:sz w:val="24"/>
      <w:szCs w:val="24"/>
      <w:lang w:eastAsia="it-IT"/>
    </w:rPr>
  </w:style>
  <w:style w:type="character" w:customStyle="1" w:styleId="Heading2Char">
    <w:name w:val="Heading 2 Char"/>
    <w:basedOn w:val="DefaultParagraphFont"/>
    <w:link w:val="Heading2"/>
    <w:uiPriority w:val="99"/>
    <w:semiHidden/>
    <w:locked/>
    <w:rsid w:val="00BC3139"/>
    <w:rPr>
      <w:rFonts w:ascii="Times New Roman" w:hAnsi="Times New Roman" w:cs="Times New Roman"/>
      <w:sz w:val="24"/>
      <w:szCs w:val="24"/>
      <w:lang w:eastAsia="it-IT"/>
    </w:rPr>
  </w:style>
  <w:style w:type="character" w:customStyle="1" w:styleId="Heading3Char">
    <w:name w:val="Heading 3 Char"/>
    <w:basedOn w:val="DefaultParagraphFont"/>
    <w:link w:val="Heading3"/>
    <w:uiPriority w:val="99"/>
    <w:semiHidden/>
    <w:locked/>
    <w:rsid w:val="00BC3139"/>
    <w:rPr>
      <w:rFonts w:ascii="Times New Roman" w:hAnsi="Times New Roman" w:cs="Times New Roman"/>
      <w:b/>
      <w:bCs/>
      <w:sz w:val="24"/>
      <w:szCs w:val="24"/>
      <w:lang w:eastAsia="it-IT"/>
    </w:rPr>
  </w:style>
  <w:style w:type="character" w:customStyle="1" w:styleId="Heading5Char">
    <w:name w:val="Heading 5 Char"/>
    <w:basedOn w:val="DefaultParagraphFont"/>
    <w:link w:val="Heading5"/>
    <w:uiPriority w:val="99"/>
    <w:semiHidden/>
    <w:locked/>
    <w:rsid w:val="00BC3139"/>
    <w:rPr>
      <w:rFonts w:ascii="Times New Roman" w:hAnsi="Times New Roman" w:cs="Times New Roman"/>
      <w:b/>
      <w:bCs/>
      <w:sz w:val="24"/>
      <w:szCs w:val="24"/>
      <w:lang w:eastAsia="it-IT"/>
    </w:rPr>
  </w:style>
  <w:style w:type="paragraph" w:styleId="BodyText">
    <w:name w:val="Body Text"/>
    <w:basedOn w:val="Normal"/>
    <w:link w:val="BodyTextChar"/>
    <w:uiPriority w:val="99"/>
    <w:semiHidden/>
    <w:rsid w:val="00BC3139"/>
    <w:rPr>
      <w:sz w:val="28"/>
    </w:rPr>
  </w:style>
  <w:style w:type="character" w:customStyle="1" w:styleId="BodyTextChar">
    <w:name w:val="Body Text Char"/>
    <w:basedOn w:val="DefaultParagraphFont"/>
    <w:link w:val="BodyText"/>
    <w:uiPriority w:val="99"/>
    <w:semiHidden/>
    <w:locked/>
    <w:rsid w:val="00BC3139"/>
    <w:rPr>
      <w:rFonts w:ascii="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880823096">
      <w:marLeft w:val="0"/>
      <w:marRight w:val="0"/>
      <w:marTop w:val="0"/>
      <w:marBottom w:val="0"/>
      <w:divBdr>
        <w:top w:val="none" w:sz="0" w:space="0" w:color="auto"/>
        <w:left w:val="none" w:sz="0" w:space="0" w:color="auto"/>
        <w:bottom w:val="none" w:sz="0" w:space="0" w:color="auto"/>
        <w:right w:val="none" w:sz="0" w:space="0" w:color="auto"/>
      </w:divBdr>
    </w:div>
    <w:div w:id="8808230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54</TotalTime>
  <Pages>4</Pages>
  <Words>817</Words>
  <Characters>4659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CRUDELE</dc:creator>
  <cp:keywords/>
  <dc:description/>
  <cp:lastModifiedBy>Franca</cp:lastModifiedBy>
  <cp:revision>11</cp:revision>
  <dcterms:created xsi:type="dcterms:W3CDTF">2019-08-07T10:26:00Z</dcterms:created>
  <dcterms:modified xsi:type="dcterms:W3CDTF">2019-08-30T08:52:00Z</dcterms:modified>
</cp:coreProperties>
</file>