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021" w:rsidRDefault="009C4021">
      <w:r>
        <w:t>MODELLO B – Istanza di manifestazione di interesse alla partecipazione alla RDO su MEPA</w:t>
      </w:r>
    </w:p>
    <w:p w:rsidR="009C4021" w:rsidRDefault="009C4021">
      <w:r>
        <w:t>(Su carta intestata della ditta</w:t>
      </w:r>
      <w:bookmarkStart w:id="0" w:name="_GoBack"/>
      <w:bookmarkEnd w:id="0"/>
      <w:r>
        <w:t>)</w:t>
      </w:r>
    </w:p>
    <w:p w:rsidR="009C4021" w:rsidRDefault="009C4021"/>
    <w:p w:rsidR="009C4021" w:rsidRPr="00083010" w:rsidRDefault="009C4021">
      <w:r>
        <w:tab/>
      </w:r>
      <w:r>
        <w:tab/>
      </w:r>
      <w:r>
        <w:tab/>
      </w:r>
      <w:r>
        <w:tab/>
      </w:r>
      <w:r>
        <w:tab/>
      </w:r>
      <w:r w:rsidRPr="00083010">
        <w:tab/>
        <w:t>ISTITUTO DI ISTRUZIONE SECONDARIA SUPERIORE</w:t>
      </w:r>
    </w:p>
    <w:p w:rsidR="009C4021" w:rsidRPr="00083010" w:rsidRDefault="009C4021">
      <w:r w:rsidRPr="00083010">
        <w:tab/>
      </w:r>
      <w:r w:rsidRPr="00083010">
        <w:tab/>
      </w:r>
      <w:r w:rsidRPr="00083010">
        <w:tab/>
      </w:r>
      <w:r w:rsidRPr="00083010">
        <w:tab/>
      </w:r>
      <w:r w:rsidRPr="00083010">
        <w:tab/>
      </w:r>
      <w:r w:rsidRPr="00083010">
        <w:tab/>
        <w:t>“MAJORANA – FASCITELLI”</w:t>
      </w:r>
    </w:p>
    <w:p w:rsidR="009C4021" w:rsidRPr="00083010" w:rsidRDefault="009C4021">
      <w:r w:rsidRPr="00083010">
        <w:tab/>
      </w:r>
      <w:r w:rsidRPr="00083010">
        <w:tab/>
      </w:r>
      <w:r w:rsidRPr="00083010">
        <w:tab/>
      </w:r>
      <w:r w:rsidRPr="00083010">
        <w:tab/>
      </w:r>
      <w:r w:rsidRPr="00083010">
        <w:tab/>
      </w:r>
      <w:r w:rsidRPr="00083010">
        <w:tab/>
        <w:t>Corso Risorgimento n°353</w:t>
      </w:r>
    </w:p>
    <w:p w:rsidR="009C4021" w:rsidRPr="00083010" w:rsidRDefault="009C4021">
      <w:r w:rsidRPr="00083010">
        <w:tab/>
      </w:r>
      <w:r w:rsidRPr="00083010">
        <w:tab/>
      </w:r>
      <w:r w:rsidRPr="00083010">
        <w:tab/>
      </w:r>
      <w:r w:rsidRPr="00083010">
        <w:tab/>
      </w:r>
      <w:r w:rsidRPr="00083010">
        <w:tab/>
      </w:r>
      <w:r w:rsidRPr="00083010">
        <w:tab/>
        <w:t>86170 – ISERNIA</w:t>
      </w:r>
    </w:p>
    <w:p w:rsidR="009C4021" w:rsidRDefault="009C4021"/>
    <w:p w:rsidR="009C4021" w:rsidRDefault="009C4021"/>
    <w:p w:rsidR="009C4021" w:rsidRPr="00083010" w:rsidRDefault="009C4021" w:rsidP="0075468E">
      <w:pPr>
        <w:pStyle w:val="BodyText"/>
        <w:spacing w:before="1"/>
        <w:jc w:val="both"/>
        <w:rPr>
          <w:b/>
          <w:bCs/>
          <w:lang w:val="it-IT"/>
        </w:rPr>
      </w:pPr>
      <w:r w:rsidRPr="00083010">
        <w:rPr>
          <w:lang w:val="it-IT"/>
        </w:rPr>
        <w:t xml:space="preserve">OGGETTO: </w:t>
      </w:r>
      <w:r w:rsidRPr="00083010">
        <w:rPr>
          <w:b/>
          <w:bCs/>
          <w:lang w:val="it-IT"/>
        </w:rPr>
        <w:t>Programma Operativo Nazionale 2014-2020 “Per la scuola — Competenze e ambienti per l’apprendimento”- Asse II Infrastrutture per l’istruzione — Fondo Europeo di Sviluppo Regionale (FESR) — Obiettivo specifico 10.8 “Diffusione della società della conoscenza nel mondo della scuola e della formazione e adozione di approcci didattici innovativi” — Azione 10.8.1 Interventi infrastrutturali per l’innovazione tecnologica, laboratori di settore e per l’apprendimento delle competenze chiave.</w:t>
      </w:r>
    </w:p>
    <w:p w:rsidR="009C4021" w:rsidRPr="00083010" w:rsidRDefault="009C4021" w:rsidP="0075468E">
      <w:pPr>
        <w:pStyle w:val="BodyText"/>
        <w:spacing w:before="1"/>
        <w:jc w:val="both"/>
        <w:rPr>
          <w:b/>
          <w:bCs/>
          <w:lang w:val="it-IT"/>
        </w:rPr>
      </w:pPr>
      <w:r w:rsidRPr="00083010">
        <w:rPr>
          <w:b/>
          <w:bCs/>
          <w:u w:val="single"/>
          <w:lang w:val="it-IT"/>
        </w:rPr>
        <w:t>Codice Identificativo progetto 10.8.1.A5 - FESRPON – MO - 2017-1</w:t>
      </w:r>
    </w:p>
    <w:p w:rsidR="009C4021" w:rsidRDefault="009C4021" w:rsidP="0075468E">
      <w:pPr>
        <w:pStyle w:val="BodyText"/>
        <w:spacing w:before="1"/>
        <w:rPr>
          <w:b/>
          <w:bCs/>
          <w:lang w:val="it-IT"/>
        </w:rPr>
      </w:pPr>
      <w:r>
        <w:rPr>
          <w:b/>
          <w:bCs/>
          <w:lang w:val="it-IT"/>
        </w:rPr>
        <w:t>Modulo “La forza come qualità fisica dello sportivo”</w:t>
      </w:r>
    </w:p>
    <w:p w:rsidR="009C4021" w:rsidRPr="00083010" w:rsidRDefault="009C4021" w:rsidP="0075468E">
      <w:pPr>
        <w:pStyle w:val="BodyText"/>
        <w:spacing w:before="73"/>
        <w:rPr>
          <w:lang w:val="it-IT"/>
        </w:rPr>
      </w:pPr>
      <w:r w:rsidRPr="000A4CF2">
        <w:rPr>
          <w:b/>
          <w:bCs/>
          <w:lang w:val="it-IT"/>
        </w:rPr>
        <w:t xml:space="preserve">CUP </w:t>
      </w:r>
      <w:r>
        <w:rPr>
          <w:b/>
          <w:bCs/>
          <w:lang w:val="it-IT"/>
        </w:rPr>
        <w:t>F56J17000370007</w:t>
      </w:r>
    </w:p>
    <w:p w:rsidR="009C4021" w:rsidRDefault="009C4021" w:rsidP="0075468E">
      <w:pPr>
        <w:pStyle w:val="BodyText"/>
        <w:spacing w:before="1"/>
        <w:rPr>
          <w:b/>
          <w:bCs/>
          <w:lang w:val="it-IT"/>
        </w:rPr>
      </w:pPr>
      <w:r w:rsidRPr="00CC2076">
        <w:rPr>
          <w:b/>
          <w:bCs/>
          <w:lang w:val="it-IT"/>
        </w:rPr>
        <w:t>CIG ZBE204DE68</w:t>
      </w:r>
    </w:p>
    <w:p w:rsidR="009C4021" w:rsidRDefault="009C4021" w:rsidP="0075468E">
      <w:pPr>
        <w:pStyle w:val="BodyText"/>
        <w:spacing w:before="1"/>
        <w:rPr>
          <w:b/>
          <w:bCs/>
          <w:lang w:val="it-IT"/>
        </w:rPr>
      </w:pPr>
    </w:p>
    <w:p w:rsidR="009C4021" w:rsidRDefault="009C4021" w:rsidP="0075468E">
      <w:pPr>
        <w:pStyle w:val="BodyText"/>
        <w:spacing w:before="1"/>
        <w:rPr>
          <w:b/>
          <w:bCs/>
          <w:lang w:val="it-IT"/>
        </w:rPr>
      </w:pPr>
    </w:p>
    <w:p w:rsidR="009C4021" w:rsidRPr="00E777B2" w:rsidRDefault="009C4021" w:rsidP="00083010">
      <w:pPr>
        <w:ind w:left="0" w:firstLine="0"/>
        <w:jc w:val="center"/>
        <w:rPr>
          <w:b/>
          <w:bCs/>
          <w:u w:val="single"/>
        </w:rPr>
      </w:pPr>
      <w:r w:rsidRPr="00E777B2">
        <w:rPr>
          <w:b/>
          <w:bCs/>
          <w:u w:val="single"/>
        </w:rPr>
        <w:t xml:space="preserve">ISTANZA DI </w:t>
      </w:r>
      <w:r>
        <w:rPr>
          <w:b/>
          <w:bCs/>
          <w:u w:val="single"/>
        </w:rPr>
        <w:t xml:space="preserve">MANIFESTAZIONE DI INTERESSE alla </w:t>
      </w:r>
      <w:r w:rsidRPr="00E777B2">
        <w:rPr>
          <w:b/>
          <w:bCs/>
          <w:u w:val="single"/>
        </w:rPr>
        <w:t>PARTECIPAZIONE ALLA RDO SU MEPA</w:t>
      </w:r>
    </w:p>
    <w:p w:rsidR="009C4021" w:rsidRPr="00E777B2" w:rsidRDefault="009C4021" w:rsidP="0075468E">
      <w:pPr>
        <w:ind w:left="0" w:firstLine="0"/>
        <w:rPr>
          <w:b/>
          <w:bCs/>
          <w:u w:val="single"/>
        </w:rPr>
      </w:pPr>
    </w:p>
    <w:p w:rsidR="009C4021" w:rsidRPr="00E777B2" w:rsidRDefault="009C4021" w:rsidP="00E777B2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</w:rPr>
      </w:pPr>
      <w:r w:rsidRPr="00E777B2">
        <w:rPr>
          <w:rFonts w:ascii="Times New Roman" w:hAnsi="Times New Roman" w:cs="Times New Roman"/>
        </w:rPr>
        <w:t>Il/La sottoscritto/a</w:t>
      </w:r>
      <w:r>
        <w:rPr>
          <w:rFonts w:ascii="Times New Roman" w:hAnsi="Times New Roman" w:cs="Times New Roman"/>
        </w:rPr>
        <w:t>.........….................</w:t>
      </w:r>
      <w:r w:rsidRPr="00E777B2">
        <w:rPr>
          <w:rFonts w:ascii="Times New Roman" w:hAnsi="Times New Roman" w:cs="Times New Roman"/>
        </w:rPr>
        <w:t xml:space="preserve">...............................................................….....………………….………….... e </w:t>
      </w:r>
    </w:p>
    <w:p w:rsidR="009C4021" w:rsidRPr="00E777B2" w:rsidRDefault="009C4021" w:rsidP="00E777B2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</w:rPr>
      </w:pPr>
      <w:r w:rsidRPr="00E777B2">
        <w:rPr>
          <w:rFonts w:ascii="Times New Roman" w:hAnsi="Times New Roman" w:cs="Times New Roman"/>
        </w:rPr>
        <w:t>nato a ………………………………………………………………………….</w:t>
      </w:r>
      <w:r>
        <w:rPr>
          <w:rFonts w:ascii="Times New Roman" w:hAnsi="Times New Roman" w:cs="Times New Roman"/>
        </w:rPr>
        <w:t xml:space="preserve"> il…………………….residente nel Comune di …</w:t>
      </w:r>
      <w:r w:rsidRPr="00E777B2">
        <w:rPr>
          <w:rFonts w:ascii="Times New Roman" w:hAnsi="Times New Roman" w:cs="Times New Roman"/>
        </w:rPr>
        <w:t>………….………………..……………………………………………</w:t>
      </w:r>
      <w:r>
        <w:rPr>
          <w:rFonts w:ascii="Times New Roman" w:hAnsi="Times New Roman" w:cs="Times New Roman"/>
        </w:rPr>
        <w:t>Provincia…</w:t>
      </w:r>
      <w:r w:rsidRPr="00E777B2">
        <w:rPr>
          <w:rFonts w:ascii="Times New Roman" w:hAnsi="Times New Roman" w:cs="Times New Roman"/>
        </w:rPr>
        <w:t>…………</w:t>
      </w:r>
    </w:p>
    <w:p w:rsidR="009C4021" w:rsidRPr="00E777B2" w:rsidRDefault="009C4021" w:rsidP="00E777B2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</w:rPr>
      </w:pPr>
      <w:r w:rsidRPr="00E777B2">
        <w:rPr>
          <w:rFonts w:ascii="Times New Roman" w:hAnsi="Times New Roman" w:cs="Times New Roman"/>
        </w:rPr>
        <w:t>Via/Piazza………………………………………………………………………………………</w:t>
      </w:r>
      <w:r>
        <w:rPr>
          <w:rFonts w:ascii="Times New Roman" w:hAnsi="Times New Roman" w:cs="Times New Roman"/>
        </w:rPr>
        <w:t>.....</w:t>
      </w:r>
      <w:r w:rsidRPr="00E777B2">
        <w:rPr>
          <w:rFonts w:ascii="Times New Roman" w:hAnsi="Times New Roman" w:cs="Times New Roman"/>
        </w:rPr>
        <w:t xml:space="preserve"> n…………,</w:t>
      </w:r>
    </w:p>
    <w:p w:rsidR="009C4021" w:rsidRPr="00E777B2" w:rsidRDefault="009C4021" w:rsidP="00E777B2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qualità di</w:t>
      </w:r>
      <w:r w:rsidRPr="00E777B2">
        <w:rPr>
          <w:rFonts w:ascii="Times New Roman" w:hAnsi="Times New Roman" w:cs="Times New Roman"/>
        </w:rPr>
        <w:t>.……………………………………………………………………………………………………...</w:t>
      </w:r>
    </w:p>
    <w:p w:rsidR="009C4021" w:rsidRPr="00E777B2" w:rsidRDefault="009C4021" w:rsidP="00E777B2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</w:rPr>
      </w:pPr>
      <w:r w:rsidRPr="00E777B2">
        <w:rPr>
          <w:rFonts w:ascii="Times New Roman" w:hAnsi="Times New Roman" w:cs="Times New Roman"/>
        </w:rPr>
        <w:t>dell’Impresa……………………………………….…………………………………………………………….</w:t>
      </w:r>
    </w:p>
    <w:p w:rsidR="009C4021" w:rsidRPr="00E777B2" w:rsidRDefault="009C4021" w:rsidP="00E777B2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 sede in……..</w:t>
      </w:r>
      <w:r w:rsidRPr="00E777B2">
        <w:rPr>
          <w:rFonts w:ascii="Times New Roman" w:hAnsi="Times New Roman" w:cs="Times New Roman"/>
        </w:rPr>
        <w:t>………………………………………………………………………………….……………..</w:t>
      </w:r>
    </w:p>
    <w:p w:rsidR="009C4021" w:rsidRPr="00E777B2" w:rsidRDefault="009C4021" w:rsidP="00E777B2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Provincia…………</w:t>
      </w:r>
      <w:r w:rsidRPr="00E777B2">
        <w:rPr>
          <w:rFonts w:ascii="Times New Roman" w:hAnsi="Times New Roman" w:cs="Times New Roman"/>
        </w:rPr>
        <w:t>Via/Piazza…………………</w:t>
      </w:r>
      <w:r>
        <w:rPr>
          <w:rFonts w:ascii="Times New Roman" w:hAnsi="Times New Roman" w:cs="Times New Roman"/>
        </w:rPr>
        <w:t>……………….………………………………………………</w:t>
      </w:r>
      <w:r w:rsidRPr="00E777B2">
        <w:rPr>
          <w:rFonts w:ascii="Times New Roman" w:hAnsi="Times New Roman" w:cs="Times New Roman"/>
        </w:rPr>
        <w:t>n………….…………</w:t>
      </w:r>
      <w:r>
        <w:rPr>
          <w:rFonts w:ascii="Times New Roman" w:hAnsi="Times New Roman" w:cs="Times New Roman"/>
        </w:rPr>
        <w:t xml:space="preserve">, C.A.P.……………… </w:t>
      </w:r>
      <w:r w:rsidRPr="00E777B2">
        <w:rPr>
          <w:rFonts w:ascii="Times New Roman" w:hAnsi="Times New Roman" w:cs="Times New Roman"/>
        </w:rPr>
        <w:t>ed isc</w:t>
      </w:r>
      <w:r>
        <w:rPr>
          <w:rFonts w:ascii="Times New Roman" w:hAnsi="Times New Roman" w:cs="Times New Roman"/>
        </w:rPr>
        <w:t>ritta al Registro delle Imprese di…</w:t>
      </w:r>
      <w:r w:rsidRPr="00E777B2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..</w:t>
      </w:r>
      <w:r w:rsidRPr="00E777B2">
        <w:rPr>
          <w:rFonts w:ascii="Times New Roman" w:hAnsi="Times New Roman" w:cs="Times New Roman"/>
        </w:rPr>
        <w:t>al n……………………………………………….</w:t>
      </w:r>
      <w:r>
        <w:rPr>
          <w:rFonts w:ascii="Times New Roman" w:hAnsi="Times New Roman" w:cs="Times New Roman"/>
        </w:rPr>
        <w:t xml:space="preserve">, </w:t>
      </w:r>
      <w:r w:rsidRPr="00E777B2">
        <w:rPr>
          <w:rFonts w:ascii="Times New Roman" w:hAnsi="Times New Roman" w:cs="Times New Roman"/>
        </w:rPr>
        <w:t>Co</w:t>
      </w:r>
      <w:r>
        <w:rPr>
          <w:rFonts w:ascii="Times New Roman" w:hAnsi="Times New Roman" w:cs="Times New Roman"/>
        </w:rPr>
        <w:t>dice Fiscale……………………………………………….</w:t>
      </w:r>
    </w:p>
    <w:p w:rsidR="009C4021" w:rsidRPr="00E777B2" w:rsidRDefault="009C4021" w:rsidP="00E777B2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</w:rPr>
      </w:pPr>
      <w:r w:rsidRPr="00E777B2">
        <w:rPr>
          <w:rFonts w:ascii="Times New Roman" w:hAnsi="Times New Roman" w:cs="Times New Roman"/>
        </w:rPr>
        <w:t>P.I……………………………………………………………..………………………………………………</w:t>
      </w:r>
      <w:r>
        <w:rPr>
          <w:rFonts w:ascii="Times New Roman" w:hAnsi="Times New Roman" w:cs="Times New Roman"/>
        </w:rPr>
        <w:t>...</w:t>
      </w:r>
    </w:p>
    <w:p w:rsidR="009C4021" w:rsidRDefault="009C4021" w:rsidP="00CF118F">
      <w:pPr>
        <w:ind w:left="0" w:firstLine="0"/>
        <w:rPr>
          <w:rFonts w:ascii="Times New Roman" w:hAnsi="Times New Roman" w:cs="Times New Roman"/>
        </w:rPr>
      </w:pPr>
      <w:r w:rsidRPr="00E777B2">
        <w:rPr>
          <w:rFonts w:ascii="Times New Roman" w:hAnsi="Times New Roman" w:cs="Times New Roman"/>
        </w:rPr>
        <w:t>tel…………………………………….……</w:t>
      </w:r>
      <w:r>
        <w:rPr>
          <w:rFonts w:ascii="Times New Roman" w:hAnsi="Times New Roman" w:cs="Times New Roman"/>
        </w:rPr>
        <w:t>……….</w:t>
      </w:r>
      <w:r w:rsidRPr="00E777B2">
        <w:rPr>
          <w:rFonts w:ascii="Times New Roman" w:hAnsi="Times New Roman" w:cs="Times New Roman"/>
        </w:rPr>
        <w:t xml:space="preserve"> fax………………………………</w:t>
      </w:r>
      <w:r>
        <w:rPr>
          <w:rFonts w:ascii="Times New Roman" w:hAnsi="Times New Roman" w:cs="Times New Roman"/>
        </w:rPr>
        <w:t>……………………….</w:t>
      </w:r>
    </w:p>
    <w:p w:rsidR="009C4021" w:rsidRPr="00CF118F" w:rsidRDefault="009C4021" w:rsidP="00CF118F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</w:t>
      </w:r>
      <w:r w:rsidRPr="00CF118F">
        <w:rPr>
          <w:rFonts w:ascii="Times New Roman" w:hAnsi="Times New Roman" w:cs="Times New Roman"/>
        </w:rPr>
        <w:t>mail</w:t>
      </w:r>
      <w:r>
        <w:rPr>
          <w:rFonts w:ascii="Times New Roman" w:hAnsi="Times New Roman" w:cs="Times New Roman"/>
        </w:rPr>
        <w:t>……………………………………………</w:t>
      </w:r>
      <w:r w:rsidRPr="00CF118F">
        <w:rPr>
          <w:rFonts w:ascii="Times New Roman" w:hAnsi="Times New Roman" w:cs="Times New Roman"/>
        </w:rPr>
        <w:t>…….pec…………………………………………………….</w:t>
      </w:r>
    </w:p>
    <w:p w:rsidR="009C4021" w:rsidRPr="00E777B2" w:rsidRDefault="009C4021" w:rsidP="00E777B2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</w:rPr>
      </w:pPr>
    </w:p>
    <w:p w:rsidR="009C4021" w:rsidRPr="00E777B2" w:rsidRDefault="009C4021" w:rsidP="003E5449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CON LA PRESENTE CHIEDE DI ESSERE INVITATO A PARTECIPARE</w:t>
      </w:r>
    </w:p>
    <w:p w:rsidR="009C4021" w:rsidRPr="00E777B2" w:rsidRDefault="009C4021" w:rsidP="00E777B2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</w:rPr>
      </w:pPr>
    </w:p>
    <w:p w:rsidR="009C4021" w:rsidRDefault="009C4021" w:rsidP="00AF6958">
      <w:pPr>
        <w:pStyle w:val="BodyText"/>
        <w:spacing w:before="73"/>
        <w:jc w:val="both"/>
        <w:rPr>
          <w:lang w:val="it-IT"/>
        </w:rPr>
      </w:pPr>
      <w:r>
        <w:rPr>
          <w:lang w:val="it-IT"/>
        </w:rPr>
        <w:t>alla procedura negoziata tramite</w:t>
      </w:r>
      <w:r w:rsidRPr="00FF55A8">
        <w:rPr>
          <w:lang w:val="it-IT"/>
        </w:rPr>
        <w:t xml:space="preserve"> Richiesta d'Offert</w:t>
      </w:r>
      <w:r>
        <w:rPr>
          <w:lang w:val="it-IT"/>
        </w:rPr>
        <w:t>a (RdO) su piattaforma MEPA, ai sensi dell’ art. 36</w:t>
      </w:r>
      <w:r w:rsidRPr="00FF55A8">
        <w:rPr>
          <w:lang w:val="it-IT"/>
        </w:rPr>
        <w:t xml:space="preserve"> del D</w:t>
      </w:r>
      <w:r>
        <w:rPr>
          <w:lang w:val="it-IT"/>
        </w:rPr>
        <w:t>. L</w:t>
      </w:r>
      <w:r w:rsidRPr="00FF55A8">
        <w:rPr>
          <w:lang w:val="it-IT"/>
        </w:rPr>
        <w:t>gs</w:t>
      </w:r>
      <w:r>
        <w:rPr>
          <w:lang w:val="it-IT"/>
        </w:rPr>
        <w:t>. n.</w:t>
      </w:r>
      <w:r w:rsidRPr="00FF55A8">
        <w:rPr>
          <w:lang w:val="it-IT"/>
        </w:rPr>
        <w:t xml:space="preserve"> 50/2016, per la selezione di un operatore economico</w:t>
      </w:r>
      <w:r>
        <w:rPr>
          <w:lang w:val="it-IT"/>
        </w:rPr>
        <w:t xml:space="preserve"> a cui </w:t>
      </w:r>
      <w:r w:rsidRPr="00FF55A8">
        <w:rPr>
          <w:lang w:val="it-IT"/>
        </w:rPr>
        <w:t>affidare</w:t>
      </w:r>
      <w:r>
        <w:rPr>
          <w:lang w:val="it-IT"/>
        </w:rPr>
        <w:t xml:space="preserve"> la fornitura e il montaggio delle attrezzature per la realizzazione del centro fitness d’Istituto di cui al </w:t>
      </w:r>
      <w:r w:rsidRPr="00083010">
        <w:rPr>
          <w:b/>
          <w:bCs/>
          <w:u w:val="single"/>
          <w:lang w:val="it-IT"/>
        </w:rPr>
        <w:t xml:space="preserve"> progetto 10.8.1.A5 - FESRPON – MO - 2017-1.</w:t>
      </w:r>
    </w:p>
    <w:p w:rsidR="009C4021" w:rsidRDefault="009C4021" w:rsidP="00AF6958">
      <w:pPr>
        <w:pStyle w:val="BodyText"/>
        <w:spacing w:before="73"/>
        <w:jc w:val="both"/>
        <w:rPr>
          <w:lang w:val="it-IT"/>
        </w:rPr>
      </w:pPr>
    </w:p>
    <w:p w:rsidR="009C4021" w:rsidRPr="000C2A4D" w:rsidRDefault="009C4021" w:rsidP="000C2A4D">
      <w:pPr>
        <w:pStyle w:val="BodyText"/>
        <w:spacing w:before="73"/>
        <w:jc w:val="both"/>
        <w:rPr>
          <w:lang w:val="it-IT"/>
        </w:rPr>
      </w:pPr>
      <w:r w:rsidRPr="000C2A4D">
        <w:rPr>
          <w:lang w:val="it-IT"/>
        </w:rPr>
        <w:t>Il sottoscritto autorizza il trattamento dei dati personali ai fini dello svolgimento degli adempimenti connessi alla procedura della suddetta selezione (informativa ai sensi del D. Lgs.196/03 art. 13).</w:t>
      </w:r>
    </w:p>
    <w:p w:rsidR="009C4021" w:rsidRDefault="009C4021" w:rsidP="00FF55A8">
      <w:pPr>
        <w:pStyle w:val="BodyText"/>
        <w:spacing w:before="73"/>
        <w:rPr>
          <w:rFonts w:ascii="Verdana-BoldItalic" w:hAnsi="Verdana-BoldItalic" w:cs="Verdana-BoldItalic"/>
          <w:b/>
          <w:bCs/>
          <w:i/>
          <w:iCs/>
          <w:sz w:val="20"/>
          <w:szCs w:val="20"/>
          <w:lang w:val="it-IT"/>
        </w:rPr>
      </w:pPr>
      <w:r w:rsidRPr="00083010">
        <w:rPr>
          <w:rFonts w:ascii="Verdana-BoldItalic" w:hAnsi="Verdana-BoldItalic" w:cs="Verdana-BoldItalic"/>
          <w:b/>
          <w:bCs/>
          <w:i/>
          <w:iCs/>
          <w:sz w:val="20"/>
          <w:szCs w:val="20"/>
          <w:lang w:val="it-IT"/>
        </w:rPr>
        <w:t>Allega fotocopia del documento di identità.</w:t>
      </w:r>
    </w:p>
    <w:p w:rsidR="009C4021" w:rsidRPr="00083010" w:rsidRDefault="009C4021" w:rsidP="00FF55A8">
      <w:pPr>
        <w:pStyle w:val="BodyText"/>
        <w:spacing w:before="73"/>
        <w:rPr>
          <w:rFonts w:ascii="Verdana-BoldItalic" w:hAnsi="Verdana-BoldItalic" w:cs="Verdana-BoldItalic"/>
          <w:b/>
          <w:bCs/>
          <w:i/>
          <w:iCs/>
          <w:sz w:val="20"/>
          <w:szCs w:val="20"/>
          <w:lang w:val="it-IT"/>
        </w:rPr>
      </w:pPr>
      <w:r>
        <w:rPr>
          <w:rFonts w:ascii="Verdana-BoldItalic" w:hAnsi="Verdana-BoldItalic" w:cs="Verdana-BoldItalic"/>
          <w:b/>
          <w:bCs/>
          <w:i/>
          <w:iCs/>
          <w:sz w:val="20"/>
          <w:szCs w:val="20"/>
          <w:lang w:val="it-IT"/>
        </w:rPr>
        <w:t>Data_________________</w:t>
      </w:r>
    </w:p>
    <w:p w:rsidR="009C4021" w:rsidRPr="00E777B2" w:rsidRDefault="009C4021" w:rsidP="00E777B2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</w:rPr>
      </w:pPr>
    </w:p>
    <w:p w:rsidR="009C4021" w:rsidRDefault="009C4021" w:rsidP="00FF55A8">
      <w:pPr>
        <w:autoSpaceDE w:val="0"/>
        <w:autoSpaceDN w:val="0"/>
        <w:adjustRightInd w:val="0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E777B2">
        <w:rPr>
          <w:rFonts w:ascii="Times New Roman" w:hAnsi="Times New Roman" w:cs="Times New Roman"/>
        </w:rPr>
        <w:t>FIRMA</w:t>
      </w:r>
    </w:p>
    <w:p w:rsidR="009C4021" w:rsidRPr="00E777B2" w:rsidRDefault="009C4021" w:rsidP="00FF55A8">
      <w:pPr>
        <w:autoSpaceDE w:val="0"/>
        <w:autoSpaceDN w:val="0"/>
        <w:adjustRightInd w:val="0"/>
        <w:ind w:left="5664" w:firstLine="708"/>
        <w:rPr>
          <w:rFonts w:ascii="Times New Roman" w:hAnsi="Times New Roman" w:cs="Times New Roman"/>
        </w:rPr>
      </w:pPr>
    </w:p>
    <w:p w:rsidR="009C4021" w:rsidRPr="00E777B2" w:rsidRDefault="009C4021" w:rsidP="00FF55A8">
      <w:pPr>
        <w:ind w:left="501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E777B2">
        <w:rPr>
          <w:rFonts w:ascii="Times New Roman" w:hAnsi="Times New Roman" w:cs="Times New Roman"/>
        </w:rPr>
        <w:t>___________________________</w:t>
      </w:r>
    </w:p>
    <w:sectPr w:rsidR="009C4021" w:rsidRPr="00E777B2" w:rsidSect="000B6F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F738F5"/>
    <w:multiLevelType w:val="hybridMultilevel"/>
    <w:tmpl w:val="493E65E4"/>
    <w:lvl w:ilvl="0" w:tplc="F01263F6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01D8"/>
    <w:rsid w:val="00043B22"/>
    <w:rsid w:val="00083010"/>
    <w:rsid w:val="000A4CF2"/>
    <w:rsid w:val="000B6F6D"/>
    <w:rsid w:val="000C2A4D"/>
    <w:rsid w:val="00296FEF"/>
    <w:rsid w:val="003E5449"/>
    <w:rsid w:val="00693746"/>
    <w:rsid w:val="006D55B0"/>
    <w:rsid w:val="0075468E"/>
    <w:rsid w:val="009C4021"/>
    <w:rsid w:val="009D524C"/>
    <w:rsid w:val="00A245E4"/>
    <w:rsid w:val="00A853A6"/>
    <w:rsid w:val="00AD2400"/>
    <w:rsid w:val="00AF6958"/>
    <w:rsid w:val="00B101D8"/>
    <w:rsid w:val="00C87924"/>
    <w:rsid w:val="00CB1194"/>
    <w:rsid w:val="00CC2076"/>
    <w:rsid w:val="00CF118F"/>
    <w:rsid w:val="00DF7E01"/>
    <w:rsid w:val="00E6432A"/>
    <w:rsid w:val="00E777B2"/>
    <w:rsid w:val="00FA44CE"/>
    <w:rsid w:val="00FC0C7C"/>
    <w:rsid w:val="00FF5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F6D"/>
    <w:pPr>
      <w:ind w:left="57" w:firstLine="57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75468E"/>
    <w:pPr>
      <w:widowControl w:val="0"/>
      <w:ind w:left="0" w:firstLine="0"/>
    </w:pPr>
    <w:rPr>
      <w:rFonts w:ascii="Times New Roman" w:eastAsia="Times New Roman" w:hAnsi="Times New Roman" w:cs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5468E"/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99"/>
    <w:qFormat/>
    <w:rsid w:val="00CF118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</TotalTime>
  <Pages>1</Pages>
  <Words>377</Words>
  <Characters>2154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annita sciacovelli</dc:creator>
  <cp:keywords/>
  <dc:description/>
  <cp:lastModifiedBy>Utente1</cp:lastModifiedBy>
  <cp:revision>14</cp:revision>
  <cp:lastPrinted>2017-11-25T08:30:00Z</cp:lastPrinted>
  <dcterms:created xsi:type="dcterms:W3CDTF">2017-11-09T10:48:00Z</dcterms:created>
  <dcterms:modified xsi:type="dcterms:W3CDTF">2017-11-25T08:31:00Z</dcterms:modified>
</cp:coreProperties>
</file>